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lledutableau"/>
        <w:tblW w:w="15972" w:type="dxa"/>
        <w:tblInd w:w="-142" w:type="dxa"/>
        <w:tblLayout w:type="fixed"/>
        <w:tblLook w:val="04A0" w:firstRow="1" w:lastRow="0" w:firstColumn="1" w:lastColumn="0" w:noHBand="0" w:noVBand="1"/>
        <w:tblDescription w:val="Disposition de brochure - Extérieur"/>
      </w:tblPr>
      <w:tblGrid>
        <w:gridCol w:w="4678"/>
        <w:gridCol w:w="309"/>
        <w:gridCol w:w="623"/>
        <w:gridCol w:w="4455"/>
        <w:gridCol w:w="644"/>
        <w:gridCol w:w="729"/>
        <w:gridCol w:w="4534"/>
      </w:tblGrid>
      <w:tr w:rsidR="005B626E" w:rsidTr="00734191">
        <w:trPr>
          <w:trHeight w:hRule="exact" w:val="12259"/>
        </w:trPr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5B626E" w:rsidRDefault="00735DCF">
            <w:pPr>
              <w:spacing w:after="160" w:line="259" w:lineRule="auto"/>
            </w:pPr>
            <w:r>
              <w:rPr>
                <w:noProof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-399616</wp:posOffset>
                      </wp:positionH>
                      <wp:positionV relativeFrom="paragraph">
                        <wp:posOffset>-260430</wp:posOffset>
                      </wp:positionV>
                      <wp:extent cx="3507113" cy="7138670"/>
                      <wp:effectExtent l="0" t="0" r="0" b="5080"/>
                      <wp:wrapNone/>
                      <wp:docPr id="4" name="Groupe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07113" cy="7138670"/>
                                <a:chOff x="-44991" y="0"/>
                                <a:chExt cx="3482340" cy="71386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" name="Image 18" descr="Macintosh HD:Users:Corine:A_PRODUCTION:CDC:15_408_MSAP SUITE:RASSEMBLE:WORD DEPLIANT A5:se_deplacer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44991" y="4709068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g:grpSp>
                              <wpg:cNvPr id="28" name="Groupe 28"/>
                              <wpg:cNvGrpSpPr/>
                              <wpg:grpSpPr>
                                <a:xfrm>
                                  <a:off x="-44991" y="0"/>
                                  <a:ext cx="3482340" cy="7138670"/>
                                  <a:chOff x="-44991" y="0"/>
                                  <a:chExt cx="3482340" cy="7138670"/>
                                </a:xfrm>
                              </wpg:grpSpPr>
                              <wps:wsp>
                                <wps:cNvPr id="24" name="Zone de texte 2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83659" y="0"/>
                                    <a:ext cx="2853690" cy="71386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68" w:line="264" w:lineRule="auto"/>
                                        <w:rPr>
                                          <w:rFonts w:ascii="Arial" w:hAnsi="Arial" w:cs="Arial"/>
                                          <w:caps/>
                                          <w:color w:val="E20019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E20019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 xml:space="preserve">Les </w:t>
                                      </w:r>
                                      <w:r w:rsidRPr="0084653A">
                                        <w:rPr>
                                          <w:rFonts w:ascii="Arial" w:hAnsi="Arial" w:cs="Arial"/>
                                          <w:caps/>
                                          <w:color w:val="E20019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Services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Famille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Prestation Familiales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 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Social/Santé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 xml:space="preserve">Centre </w:t>
                                      </w:r>
                                      <w:r w:rsidR="00203542"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médico-social</w:t>
                                      </w: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 xml:space="preserve"> 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Bilan Santé des Saisonnier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Site CAF / CPAM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 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Retraite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Mise en relation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Aide au montage des dossiers retraites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 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Emploi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Aide à la recherche d’emploi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Télé procédure site de pôle emploi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 xml:space="preserve">Affichage </w:t>
                                      </w:r>
                                      <w:r w:rsidRPr="0084653A"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d’offres</w:t>
                                      </w: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 xml:space="preserve"> d’emploi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 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Logement &amp; énergie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Point d’accueil des saisonniers : diffusion d’offres de logements.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Mise à disposition de brochures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 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Se déplacer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Les transports et site de covoiturages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Partenaire de Nos Routes Solidaires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 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Accès au droit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Mise en relation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 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aps/>
                                          <w:color w:val="0A3087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Informatique</w:t>
                                      </w:r>
                                    </w:p>
                                    <w:p w:rsidR="0026578B" w:rsidRDefault="0084653A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Mise</w:t>
                                      </w:r>
                                      <w:r w:rsidR="0026578B"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 xml:space="preserve"> à disposition des postes informatiques 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pStyle w:val="Paragraphestandard"/>
                                        <w:spacing w:after="57" w:line="264" w:lineRule="auto"/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color w:val="0A3087"/>
                                          <w:w w:val="95"/>
                                          <w:sz w:val="22"/>
                                          <w:szCs w:val="22"/>
                                          <w14:ligatures w14:val="none"/>
                                        </w:rPr>
                                        <w:t>Ateliers informatiques</w:t>
                                      </w:r>
                                    </w:p>
                                    <w:p w:rsidR="0026578B" w:rsidRDefault="0026578B" w:rsidP="0026578B">
                                      <w:pPr>
                                        <w:widowControl w:val="0"/>
                                        <w:spacing w:after="0"/>
                                        <w:rPr>
                                          <w:rFonts w:ascii="Georgia" w:hAnsi="Georgia" w:cs="Times New Roman"/>
                                          <w:color w:val="FFFFFF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color w:val="FFFFFF"/>
                                          <w14:ligatures w14:val="none"/>
                                        </w:rPr>
                                        <w:t> 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23" name="Image 23" descr="Macintosh HD:Users:Corine:A_PRODUCTION:CDC:15_408_MSAP SUITE:RASSEMBLE:WORD DEPLIANT A5:famille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44991" y="214009"/>
                                    <a:ext cx="628650" cy="666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2" name="Image 22" descr="Macintosh HD:Users:Corine:A_PRODUCTION:CDC:15_408_MSAP SUITE:RASSEMBLE:WORD DEPLIANT A5:social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44991" y="1000004"/>
                                    <a:ext cx="628650" cy="666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1" name="Image 21" descr="Macintosh HD:Users:Corine:A_PRODUCTION:CDC:15_408_MSAP SUITE:RASSEMBLE:WORD DEPLIANT A5:retraite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44354" y="1971390"/>
                                    <a:ext cx="628650" cy="666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0" name="Image 20" descr="Macintosh HD:Users:Corine:A_PRODUCTION:CDC:15_408_MSAP SUITE:RASSEMBLE:WORD DEPLIANT A5:emploi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44991" y="2962626"/>
                                    <a:ext cx="628650" cy="666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9" name="Image 19" descr="Macintosh HD:Users:Corine:A_PRODUCTION:CDC:15_408_MSAP SUITE:RASSEMBLE:WORD DEPLIANT A5:logement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44991" y="3904363"/>
                                    <a:ext cx="628650" cy="666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7" name="Image 1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44356" y="5484923"/>
                                    <a:ext cx="628015" cy="6705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6" name="Image 1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44354" y="6274218"/>
                                    <a:ext cx="628015" cy="6705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id="Groupe 4" o:spid="_x0000_s1026" style="position:absolute;margin-left:-31.45pt;margin-top:-20.5pt;width:276.15pt;height:562.1pt;z-index:251664896;mso-width-relative:margin" coordorigin="-449" coordsize="34823,713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9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ej8////////////////////////////////&#10;////////6dLp/////////////////////////////////////////Oj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eH2///////////////////////////////////////1rpCu9v//////////////////////&#10;///////////////hkGmQ4v/////////////////////////////////////1rpCu9v//////////&#10;////////////////////////////9uH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vu6TD//////////////////////////////////////+/dk9/0P//////////////&#10;/////////////////////+CaTwBbu///////////////////////////////////8bZ5T0l3yv//&#10;////////////////////////////////69LFq5av8v//////////////////////////////////&#10;////9+f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avq6moqaqtsbjAy9rr////&#10;/////////////////////6JfV1RTVFVXW19mb3yPqMPd7////////////////////7NMCwYDAAAA&#10;AAAAFUV0os37/////////////////////9BuEgAAAAAADzNZgarU/f//////////////////////&#10;/+2ONQAFGjJNa42y2P////////////////////////////+wVDxRaIKeveD/////////////////&#10;///////////////XjoOft9Lw////////////////////////////////////3db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7uzt7/L2+v//&#10;//////////////////////////////+5mpiZnKGmrbS+yuH///////////////////////////+i&#10;V0pMUVddaH2WueP///////////////////////////+zVwAaNVBuja/T+v//////////////////&#10;///////////Ob0Bfe5m32Pv////////////////////////////////un4Wnw+H/////////////&#10;////////////////////////5NH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BCE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j/ni0S&#10;/543Hf+nPyj/rUc3/7FQSf6xW137rmVv+alvgPSjeY/unYKb6ZeMpeWRla3hi52034emuN2Dr73b&#10;f7vA2X3LxMx0zcbIcczHyHHMx8hxzMfIcczHyHHMx8hxzMfIcczHyHHMx8hxzMfIcczHyHHMx8hx&#10;zMfIcczH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o/P//////////////////////&#10;/////////////////+nS6f////////////////////////////////////////zo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Xh9v//////////////////////////////////////9a6Qrvb/////////////&#10;////////////////////////4ZBpkOL/////////////////////////////////////9a6Qrvb/&#10;//////////////////////////////////////bh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7ukw///////////////////////////////////////v3ZPf9D/////&#10;///////////////////////////////gmk8AW7v///////////////////////////////////G2&#10;eU9Jd8r//////////////////////////////////+vSxauWr/L/////////////////////////&#10;//////////////fn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Gr6upqKmqrbG4&#10;wMva6/////////////////////////+iX1dUU1RVV1tfZm98j6jD3e////////////////////+z&#10;TAsGAwAAAAAAABVFdKLN+//////////////////////QbhIAAAAAAA8zWYGq1P3/////////////&#10;///////////tjjUABRoyTWuNstj/////////////////////////////sFQ8UWiCnr3g////////&#10;////////////////////////146Dn7fS8P///////////////////////////////////93W9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7s&#10;7e/y9vr/////////////////////////////////uZqYmZyhpq20vsrh////////////////////&#10;////////oldKTFFXXWh9lrnj////////////////////////////s1cAGjVQbo2v0/r/////////&#10;////////////////////zm9AX3uZt9j7////////////////////////////////7p+Fp8Ph////&#10;/////////////////////////////////+TR7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ICQoLDA0ODxAREhMUFRYXGBgZGhsc&#10;HR4fICEiIyQlJicoKSorKywtLi8wMTIzNDU2Nzg5Ojs8PT4/QEFCQ0RFRkdISUpLTE1OT1BQUVJT&#10;VFVWV1hZWltcXV5fYGFiY2RlZmdoaWprbG1ub3BxcnN0dXZ3eHl6e3x9fn+AgYKDhIaHiImKi4yN&#10;jo+QkZKTlJWWl5iZmpucnZ6foKGio6SlpqeoqaqrrK2ur7CxsrO0tre4ubq7vL2+v8DBwsPExcbH&#10;yMnKy8zNzs/Q0dLT1NbX2Nna29zd3t/g4eLj5OXm5+jp6uvs7e7v8P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j/ni0S&#10;/543Hf+nPyj/rUc3/7FQSf6xW137rmVv+alvgPSjeY/unYKb6ZeMpeWRla3hi52034emuN2Dr73b&#10;f7vA2X3LxMx0zcbIcczHyHHMx8hxzMfIcczHyHHMx8hxzMfIcczHyHHMx8hxzMfIcczHyHHMx8hx&#10;zMfIcczH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o/P///////////////////////////////////////+nS6f//////&#10;//////////////////////////////////zo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Xh9v//////////&#10;////////////////////////////9a6Qrvb/////////////////////////////////////4ZBp&#10;kOL/////////////////////////////////////9a6Qrvb/////////////////////////////&#10;//////////bh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7ukw///&#10;////////////////////////////////////v3ZPf9D/////////////////////////////////&#10;///gmk8AW7v///////////////////////////////////G2eU9Jd8r/////////////////////&#10;/////////////+vSxauWr/L///////////////////////////////////////fn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+7s7e/y9vr/////////////////////&#10;////////////uZqYmZyhpq20vsrh////////////////////////////oldKTFFXXWh9lrnj////&#10;////////////////////////s1cAGjVQbo2v0/r/////////////////////////////zm9AX3uZ&#10;t9j7////////////////////////////////7p+Fp8Ph////////////////////////////////&#10;/////+TR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ej8////////////////////&#10;////////////////////6dLp/////////////////////////////////////////Oj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eH2///////////////////////////////////////1rpCu9v//////////&#10;///////////////////////////hkGmQ4v/////////////////////////////////////1rpCu&#10;9v//////////////////////////////////////9uH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vu6TD//////////////////////////////////////+/dk9/0P//&#10;/////////////////////////////////+CaTwBbu///////////////////////////////////&#10;8bZ5T0l3yv//////////////////////////////////69LFq5av8v//////////////////////&#10;////////////////9+f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avq6moqaqt&#10;sbjAy9rr/////////////////////////6JfV1RTVFVXW19mb3yPqMPd7///////////////////&#10;/7NMCwYDAAAAAAAAFUV0os37/////////////////////9BuEgAAAAAADzNZgarU/f//////////&#10;/////////////+2ONQAFGjJNa42y2P////////////////////////////+wVDxRaIKeveD/////&#10;///////////////////////////XjoOft9Lw////////////////////////////////////3db0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7uzt7/L2+v////////////////////////////////+5mpiZnKGmrbS+yuH/////////////////&#10;//////////+iV0pMUVddaH2WueP///////////////////////////+zVwAaNVBuja/T+v//////&#10;///////////////////////Ob0Bfe5m32Pv////////////////////////////////un4Wnw+H/&#10;////////////////////////////////////5NH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ICQoLDA0ODxAREhMUFRYXGBgZGhscHR4fICEi&#10;IyQlJicoKSorKywtLi8wMTIzNDU2Nzg5Ojs8PT4/QEFCQ0RFRkdISUpLTE1OT1BQUVJTVFVWV1hZ&#10;WltcXV5fYGFiY2RlZmdoaWprbG1ub3BxcnN0dXZ3eHl6e3x9fn+AgYKDhIaHiImKi4yNjo+QkZKT&#10;lJWWl5iZmpucnZ6foKGio6SlpqeoqaqrrK2ur7CxsrO0tre4ubq7vL2+v8DBwsPExcbHyMnKy8zN&#10;zs/Q0dLT1NbX2Nna29zd3t/g4eLj5OXm5+jp6uvs7e7v8P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o/P///////////////////////////////////////+nS6f//////////////&#10;//////////////////////////zo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Xh9v//////////////////&#10;////////////////////9a6Qrvb/////////////////////////////////////4ZBpkOL/////&#10;////////////////////////////////9a6Qrvb/////////////////////////////////////&#10;//bh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7ukw///////////&#10;////////////////////////////v3ZPf9D////////////////////////////////////gmk8A&#10;W7v///////////////////////////////////G2eU9Jd8r/////////////////////////////&#10;/////+vSxauWr/L///////////////////////////////////////fn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+7s7e/y9vr/////////////////////////////&#10;////uZqYmZyhpq20vsrh////////////////////////////oldKTFFXXWh9lrnj////////////&#10;////////////////s1cAGjVQbo2v0/r/////////////////////////////zm9AX3uZt9j7////&#10;////////////////////////////7p+Fp8Ph/////////////////////////////////////+TR&#10;7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ICQoLDA0ODxAREhMUFRYX&#10;GBgZGhscHR4fICEiIyQlJicoKSorKywtLi8wMTIzNDU2Nzg5Ojs8PT4/QEFCQ0RFRkdISUpLTE1O&#10;T1BQUVJTVFVWV1hZWltcXV5fYGFiY2RlZmdoaWprbG1ub3BxcnN0dXZ3eHl6e3x9fn+AgYKDhIaH&#10;iImKi4yNjo+QkZKTlJWWl5iZmpucnZ6foKGio6SlpqeoqaqrrK2ur7CxsrO0tre4ubq7vL2+v8DB&#10;wsPExcbHyMnKy8zNzs/Q0dLT1NbX2Nna29zd3t/g4eLj5OXm5+jp6uvs7e7v8P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o/P///////////////////////////////////////+nS&#10;6f////////////////////////////////////////zo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Xh9v//&#10;////////////////////////////////////9a6Qrvb/////////////////////////////////&#10;////4ZBpkOL/////////////////////////////////////9a6Qrvb/////////////////////&#10;//////////////////bh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7ukw///////////////////////////////////////v3ZPf9D/////////////////////////&#10;///////////gmk8AW7v///////////////////////////////////G2eU9Jd8r/////////////&#10;/////////////////////+vSxauWr/L///////////////////////////////////////fn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Gr6upqKmqrbG4wMva6///////////////&#10;//////////+iX1dUU1RVV1tfZm98j6jD3e////////////////////+zTAsGAwAAAAAAABVFdKLN&#10;+//////////////////////QbhIAAAAAAA8zWYGq1P3////////////////////////tjjUABRoy&#10;TWuNstj/////////////////////////////sFQ8UWiCnr3g////////////////////////////&#10;////146Dn7fS8P///////////////////////////////////93W9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+7s7e/y9vr/////////////&#10;////////////////////uZqYmZyhpq20vsrh////////////////////////////oldKTFFXXWh9&#10;lrnj////////////////////////////s1cAGjVQbo2v0/r/////////////////////////////&#10;zm9AX3uZt9j7////////////////////////////////7p+Fp8Ph////////////////////////&#10;/////////////+TR7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18" o:spid="_x0000_s1027" type="#_x0000_t75" alt="Macintosh HD:Users:Corine:A_PRODUCTION:CDC:15_408_MSAP SUITE:RASSEMBLE:WORD DEPLIANT A5:se_deplacer.jpg" style="position:absolute;left:-449;top:47090;width:6285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">
                        <v:imagedata r:id="rId19" o:title="se_deplacer"/>
                        <v:path arrowok="t"/>
                      </v:shape>
                      <v:group id="Groupe 28" o:spid="_x0000_s1028" style="position:absolute;left:-449;width:34822;height:71386" coordorigin="-449" coordsize="34823,71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Zone de texte 24" o:spid="_x0000_s1029" type="#_x0000_t202" style="position:absolute;left:5836;width:28537;height:71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        <v:textbox>
                            <w:txbxContent>
                              <w:p w:rsidR="0026578B" w:rsidRDefault="0026578B" w:rsidP="0026578B">
                                <w:pPr>
                                  <w:pStyle w:val="Paragraphestandard"/>
                                  <w:spacing w:after="68" w:line="264" w:lineRule="auto"/>
                                  <w:rPr>
                                    <w:rFonts w:ascii="Arial" w:hAnsi="Arial" w:cs="Arial"/>
                                    <w:caps/>
                                    <w:color w:val="E20019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E20019"/>
                                    <w:sz w:val="22"/>
                                    <w:szCs w:val="22"/>
                                    <w14:ligatures w14:val="none"/>
                                  </w:rPr>
                                  <w:t xml:space="preserve">Les </w:t>
                                </w:r>
                                <w:r w:rsidRPr="0084653A">
                                  <w:rPr>
                                    <w:rFonts w:ascii="Arial" w:hAnsi="Arial" w:cs="Arial"/>
                                    <w:caps/>
                                    <w:color w:val="E20019"/>
                                    <w:sz w:val="22"/>
                                    <w:szCs w:val="22"/>
                                    <w14:ligatures w14:val="none"/>
                                  </w:rPr>
                                  <w:t>Services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  <w:t>Famille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Prestation Familiales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 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  <w:t>Social/Santé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 xml:space="preserve">Centre </w:t>
                                </w:r>
                                <w:r w:rsidR="00203542"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médico-social</w:t>
                                </w: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 xml:space="preserve"> 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Bilan Santé des Saisonnier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Site CAF / CPAM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 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  <w:t>Retraite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Mise en relation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Aide au montage des dossiers retraites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 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  <w:t>Emploi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Aide à la recherche d’emploi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Télé procédure site de pôle emploi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 xml:space="preserve">Affichage </w:t>
                                </w:r>
                                <w:r w:rsidRPr="0084653A"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d’offres</w:t>
                                </w: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 xml:space="preserve"> d’emploi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 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  <w:t>Logement &amp; énergie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Point d’accueil des saisonniers : diffusion d’offres de logements.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Mise à disposition de brochures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 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  <w:t>Se déplacer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Les transports et site de covoiturages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Partenaire de Nos Routes Solidaires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 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  <w:t>Accès au droit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Mise en relation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 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aps/>
                                    <w:color w:val="0A3087"/>
                                    <w:sz w:val="22"/>
                                    <w:szCs w:val="22"/>
                                    <w14:ligatures w14:val="none"/>
                                  </w:rPr>
                                  <w:t>Informatique</w:t>
                                </w:r>
                              </w:p>
                              <w:p w:rsidR="0026578B" w:rsidRDefault="0084653A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Mise</w:t>
                                </w:r>
                                <w:r w:rsidR="0026578B"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 xml:space="preserve"> à disposition des postes informatiques </w:t>
                                </w:r>
                              </w:p>
                              <w:p w:rsidR="0026578B" w:rsidRDefault="0026578B" w:rsidP="0026578B">
                                <w:pPr>
                                  <w:pStyle w:val="Paragraphestandard"/>
                                  <w:spacing w:after="57" w:line="264" w:lineRule="auto"/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A3087"/>
                                    <w:w w:val="95"/>
                                    <w:sz w:val="22"/>
                                    <w:szCs w:val="22"/>
                                    <w14:ligatures w14:val="none"/>
                                  </w:rPr>
                                  <w:t>Ateliers informatiques</w:t>
                                </w:r>
                              </w:p>
                              <w:p w:rsidR="0026578B" w:rsidRDefault="0026578B" w:rsidP="0026578B">
                                <w:pPr>
                                  <w:widowControl w:val="0"/>
                                  <w:spacing w:after="0"/>
                                  <w:rPr>
                                    <w:rFonts w:ascii="Georgia" w:hAnsi="Georgia" w:cs="Times New Roman"/>
                                    <w:color w:val="FFFFFF"/>
                                    <w14:ligatures w14:val="none"/>
                                  </w:rPr>
                                </w:pPr>
                                <w:r>
                                  <w:rPr>
                                    <w:color w:val="FFFFFF"/>
                                    <w14:ligatures w14:val="none"/>
                                  </w:rPr>
                                  <w:t> </w:t>
                                </w:r>
                              </w:p>
                            </w:txbxContent>
                          </v:textbox>
                        </v:shape>
                        <v:shape id="Image 23" o:spid="_x0000_s1030" type="#_x0000_t75" alt="Macintosh HD:Users:Corine:A_PRODUCTION:CDC:15_408_MSAP SUITE:RASSEMBLE:WORD DEPLIANT A5:famille.jpg" style="position:absolute;left:-449;top:2140;width:6285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">
                          <v:imagedata r:id="rId20" o:title="famille"/>
                          <v:path arrowok="t"/>
                        </v:shape>
                        <v:shape id="Image 22" o:spid="_x0000_s1031" type="#_x0000_t75" alt="Macintosh HD:Users:Corine:A_PRODUCTION:CDC:15_408_MSAP SUITE:RASSEMBLE:WORD DEPLIANT A5:social.jpg" style="position:absolute;left:-449;top:10000;width:6285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">
                          <v:imagedata r:id="rId21" o:title="social"/>
                          <v:path arrowok="t"/>
                        </v:shape>
                        <v:shape id="Image 21" o:spid="_x0000_s1032" type="#_x0000_t75" alt="Macintosh HD:Users:Corine:A_PRODUCTION:CDC:15_408_MSAP SUITE:RASSEMBLE:WORD DEPLIANT A5:retraite.jpg" style="position:absolute;left:-443;top:19713;width:6285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">
                          <v:imagedata r:id="rId22" o:title="retraite"/>
                          <v:path arrowok="t"/>
                        </v:shape>
                        <v:shape id="Image 20" o:spid="_x0000_s1033" type="#_x0000_t75" alt="Macintosh HD:Users:Corine:A_PRODUCTION:CDC:15_408_MSAP SUITE:RASSEMBLE:WORD DEPLIANT A5:emploi.jpg" style="position:absolute;left:-449;top:29626;width:6285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">
                          <v:imagedata r:id="rId23" o:title="emploi"/>
                          <v:path arrowok="t"/>
                        </v:shape>
                        <v:shape id="Image 19" o:spid="_x0000_s1034" type="#_x0000_t75" alt="Macintosh HD:Users:Corine:A_PRODUCTION:CDC:15_408_MSAP SUITE:RASSEMBLE:WORD DEPLIANT A5:logement.jpg" style="position:absolute;left:-449;top:39043;width:6285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">
                          <v:imagedata r:id="rId24" o:title="logement"/>
                          <v:path arrowok="t"/>
                        </v:shape>
                        <v:shape id="Image 17" o:spid="_x0000_s1035" type="#_x0000_t75" style="position:absolute;left:-443;top:54849;width:6279;height:6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">
                          <v:imagedata r:id="rId25" o:title=""/>
                          <v:path arrowok="t"/>
                        </v:shape>
                        <v:shape id="Image 16" o:spid="_x0000_s1036" type="#_x0000_t75" style="position:absolute;left:-443;top:62742;width:6279;height:6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">
                          <v:imagedata r:id="rId26" o:title=""/>
                          <v:path arrowok="t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309" w:type="dxa"/>
            <w:tcBorders>
              <w:top w:val="nil"/>
              <w:left w:val="nil"/>
              <w:bottom w:val="nil"/>
              <w:right w:val="nil"/>
            </w:tcBorders>
          </w:tcPr>
          <w:p w:rsidR="005B626E" w:rsidRDefault="005B626E">
            <w:pPr>
              <w:spacing w:after="160" w:line="259" w:lineRule="auto"/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:rsidR="005B626E" w:rsidRDefault="0084653A">
            <w:pPr>
              <w:spacing w:after="160" w:line="259" w:lineRule="auto"/>
            </w:pPr>
            <w:r>
              <w:rPr>
                <w:rFonts w:ascii="Times New Roman" w:hAnsi="Times New Roman"/>
                <w:noProof/>
                <w:color w:val="auto"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36576" distB="36576" distL="36576" distR="36576" simplePos="0" relativeHeight="251659776" behindDoc="0" locked="0" layoutInCell="1" allowOverlap="1">
                      <wp:simplePos x="0" y="0"/>
                      <wp:positionH relativeFrom="column">
                        <wp:posOffset>77237</wp:posOffset>
                      </wp:positionH>
                      <wp:positionV relativeFrom="paragraph">
                        <wp:posOffset>-723418</wp:posOffset>
                      </wp:positionV>
                      <wp:extent cx="3865944" cy="8503200"/>
                      <wp:effectExtent l="0" t="0" r="0" b="0"/>
                      <wp:wrapNone/>
                      <wp:docPr id="27" name="Zone de text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/>
                            </wps:cNvSpPr>
                            <wps:spPr bwMode="auto">
                              <a:xfrm>
                                <a:off x="0" y="0"/>
                                <a:ext cx="3865944" cy="8503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 algn="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26578B" w:rsidRPr="0084653A" w:rsidRDefault="0026578B" w:rsidP="0084653A">
                                  <w:pPr>
                                    <w:pStyle w:val="msoaddress"/>
                                    <w:widowControl w:val="0"/>
                                    <w:jc w:val="both"/>
                                    <w:rPr>
                                      <w:rFonts w:ascii="Arial" w:hAnsi="Arial" w:cs="Arial"/>
                                      <w:color w:val="0A3087"/>
                                      <w:sz w:val="36"/>
                                      <w:szCs w:val="36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A3087"/>
                                      <w:sz w:val="36"/>
                                      <w:szCs w:val="36"/>
                                      <w14:ligatures w14:val="none"/>
                                    </w:rPr>
                                    <w:t xml:space="preserve">Maison </w:t>
                                  </w:r>
                                  <w:r w:rsidR="0084653A" w:rsidRPr="0084653A">
                                    <w:rPr>
                                      <w:rFonts w:ascii="Arial" w:hAnsi="Arial" w:cs="Arial"/>
                                      <w:color w:val="0A3087"/>
                                      <w:sz w:val="36"/>
                                      <w:szCs w:val="36"/>
                                      <w14:ligatures w14:val="none"/>
                                    </w:rPr>
                                    <w:t xml:space="preserve">de </w:t>
                                  </w:r>
                                  <w:r w:rsidRPr="0084653A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A3087"/>
                                      <w:sz w:val="36"/>
                                      <w:szCs w:val="36"/>
                                      <w14:ligatures w14:val="none"/>
                                    </w:rPr>
                                    <w:t xml:space="preserve">services </w:t>
                                  </w:r>
                                  <w:r w:rsidR="0084653A" w:rsidRPr="0084653A">
                                    <w:rPr>
                                      <w:rFonts w:ascii="Arial" w:hAnsi="Arial" w:cs="Arial"/>
                                      <w:color w:val="0A3087"/>
                                      <w:sz w:val="36"/>
                                      <w:szCs w:val="36"/>
                                      <w14:ligatures w14:val="none"/>
                                    </w:rPr>
                                    <w:t xml:space="preserve">au </w:t>
                                  </w:r>
                                  <w:r w:rsidRPr="0084653A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A3087"/>
                                      <w:sz w:val="36"/>
                                      <w:szCs w:val="36"/>
                                      <w14:ligatures w14:val="none"/>
                                    </w:rPr>
                                    <w:t xml:space="preserve">public </w:t>
                                  </w:r>
                                  <w:r w:rsidR="0084653A" w:rsidRPr="0084653A">
                                    <w:rPr>
                                      <w:rFonts w:ascii="Arial" w:hAnsi="Arial" w:cs="Arial"/>
                                      <w:color w:val="0A3087"/>
                                      <w:sz w:val="36"/>
                                      <w:szCs w:val="36"/>
                                      <w14:ligatures w14:val="none"/>
                                    </w:rPr>
                                    <w:t xml:space="preserve">de </w:t>
                                  </w:r>
                                  <w:r w:rsidRPr="0084653A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A3087"/>
                                      <w:sz w:val="36"/>
                                      <w:szCs w:val="36"/>
                                      <w14:ligatures w14:val="none"/>
                                    </w:rPr>
                                    <w:t>Barcelonnette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both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Mairie de Barcelonnette (1er étage) </w:t>
                                  </w:r>
                                </w:p>
                                <w:p w:rsidR="0026578B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both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04400 Barcelonnette </w:t>
                                  </w:r>
                                </w:p>
                                <w:p w:rsidR="0026578B" w:rsidRPr="0084653A" w:rsidRDefault="00C60930" w:rsidP="0084653A">
                                  <w:pPr>
                                    <w:pStyle w:val="msoaddress"/>
                                    <w:widowControl w:val="0"/>
                                    <w:jc w:val="both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b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  <w:t>Tel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b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 :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 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04 .92 .80 .71 .30 </w:t>
                                  </w:r>
                                </w:p>
                                <w:p w:rsidR="0084653A" w:rsidRPr="0084653A" w:rsidRDefault="0026578B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b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  <w:t>Mail :</w:t>
                                  </w:r>
                                  <w:r w:rsidR="0084653A" w:rsidRPr="0084653A">
                                    <w:rPr>
                                      <w:rFonts w:ascii="Arial" w:hAnsi="Arial" w:cs="Arial"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 </w:t>
                                  </w:r>
                                  <w:hyperlink r:id="rId27" w:history="1">
                                    <w:r w:rsidR="0084653A" w:rsidRPr="0084653A">
                                      <w:rPr>
                                        <w:rStyle w:val="Lienhypertexte"/>
                                        <w:rFonts w:ascii="Arial" w:hAnsi="Arial" w:cs="Arial"/>
                                        <w:color w:val="0A3087"/>
                                        <w:sz w:val="22"/>
                                        <w:szCs w:val="24"/>
                                        <w14:ligatures w14:val="none"/>
                                      </w:rPr>
                                      <w:t>msap-barcelonnette@cbe-emergence.com</w:t>
                                    </w:r>
                                  </w:hyperlink>
                                </w:p>
                                <w:p w:rsidR="0026578B" w:rsidRPr="0084653A" w:rsidRDefault="0026578B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  <w:t>Les horaires :</w:t>
                                  </w:r>
                                </w:p>
                                <w:p w:rsidR="0026578B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Lundi : 9h-12h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30</w:t>
                                  </w:r>
                                  <w:r w:rsidR="001C4728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 et 13h30 – 16h45</w:t>
                                  </w:r>
                                  <w:bookmarkStart w:id="0" w:name="_GoBack"/>
                                  <w:bookmarkEnd w:id="0"/>
                                </w:p>
                                <w:p w:rsidR="0026578B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Mardi : 9h - 12h30 et 13h30 – 16h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45</w:t>
                                  </w:r>
                                </w:p>
                                <w:p w:rsidR="0026578B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Mercredi : 9h - 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12</w:t>
                                  </w: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h30 et 13h30 – 16h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45</w:t>
                                  </w:r>
                                </w:p>
                                <w:p w:rsidR="0026578B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Jeudi : 9h – 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12</w:t>
                                  </w: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h</w:t>
                                  </w:r>
                                  <w:r w:rsidR="0026578B"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30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both"/>
                                    <w:rPr>
                                      <w:rFonts w:ascii="Arial" w:hAnsi="Arial" w:cs="Arial"/>
                                      <w:color w:val="000000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both"/>
                                    <w:rPr>
                                      <w:rFonts w:ascii="Arial" w:hAnsi="Arial" w:cs="Arial"/>
                                      <w:b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b/>
                                      <w:color w:val="E20019"/>
                                      <w:sz w:val="22"/>
                                      <w:szCs w:val="24"/>
                                      <w14:ligatures w14:val="none"/>
                                    </w:rPr>
                                    <w:t>Pour que mon déplacement soit efficace :</w:t>
                                  </w:r>
                                </w:p>
                                <w:tbl>
                                  <w:tblPr>
                                    <w:tblStyle w:val="Grilledutableau"/>
                                    <w:tblW w:w="5955" w:type="dxa"/>
                                    <w:tblInd w:w="-431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none" w:sz="0" w:space="0" w:color="auto"/>
                                      <w:insideV w:val="none" w:sz="0" w:space="0" w:color="auto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978"/>
                                    <w:gridCol w:w="2977"/>
                                  </w:tblGrid>
                                  <w:tr w:rsidR="0084653A" w:rsidRPr="0084653A" w:rsidTr="0084653A">
                                    <w:tc>
                                      <w:tcPr>
                                        <w:tcW w:w="2978" w:type="dxa"/>
                                      </w:tcPr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  <w:t>Pour le dossier CAF :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n° d’allocataire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code confidentiel à 8 chiffres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Mes 3 derniers bulletins de salaires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dernier avis d’imposition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  <w:t>Pour le dossier d’assurance maladie :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3"/>
                                          </w:numPr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n° de sécurité sociale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3"/>
                                          </w:numPr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code confidentiel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  <w:t>Pour le dossier d’assurance retraite :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4"/>
                                          </w:numPr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n° de sécurité sociale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4"/>
                                          </w:numPr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Une adresse mail et son mot de passe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ind w:left="317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  <w:t xml:space="preserve">Pour le dossier pôle emploi : 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9"/>
                                          </w:numPr>
                                          <w:ind w:left="324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 xml:space="preserve">Mon n° d’identifiant 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9"/>
                                          </w:numPr>
                                          <w:ind w:left="324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mot de passe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977" w:type="dxa"/>
                                      </w:tcPr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  <w:t xml:space="preserve">Pour le dossier MSA : 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5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n° de sécurité sociale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5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n° d’identifiant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5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mot de passe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  <w:t>Pour le dossier ERDF :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6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n° d’identifiant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6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 xml:space="preserve">Mon mot de passe 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6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Une facture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  <w:t xml:space="preserve">Pour le dossier déclaration d’impôts : 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7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 xml:space="preserve">Mon n° fiscal 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7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 mot de passe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7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 xml:space="preserve">Une déclaration papier 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:u w:val="single"/>
                                            <w14:ligatures w14:val="none"/>
                                          </w:rPr>
                                          <w:t>Pour le dossier locataire :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8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Une adresse mail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8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Le contrat de location ou résidence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8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Montant des revenus des 2 dernières années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8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RIB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8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N° d’allocataire CAF*</w:t>
                                        </w:r>
                                      </w:p>
                                      <w:p w:rsidR="0084653A" w:rsidRPr="0084653A" w:rsidRDefault="0084653A" w:rsidP="0084653A">
                                        <w:pPr>
                                          <w:pStyle w:val="msoaddress"/>
                                          <w:widowControl w:val="0"/>
                                          <w:numPr>
                                            <w:ilvl w:val="0"/>
                                            <w:numId w:val="8"/>
                                          </w:numPr>
                                          <w:ind w:left="401"/>
                                          <w:jc w:val="left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</w:pPr>
                                        <w:r w:rsidRPr="0084653A"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4"/>
                                            <w14:ligatures w14:val="none"/>
                                          </w:rPr>
                                          <w:t>Le N° de SIRET*</w:t>
                                        </w:r>
                                      </w:p>
                                    </w:tc>
                                  </w:tr>
                                </w:tbl>
                                <w:p w:rsid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both"/>
                                    <w:rPr>
                                      <w:rFonts w:ascii="Arial" w:hAnsi="Arial" w:cs="Arial"/>
                                      <w:color w:val="000000"/>
                                      <w:sz w:val="24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274320" tIns="457200" rIns="274320" bIns="2743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27" o:spid="_x0000_s1037" type="#_x0000_t202" style="position:absolute;margin-left:6.1pt;margin-top:-56.95pt;width:304.4pt;height:669.55pt;z-index:2516597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" filled="f" stroked="f" strokecolor="black [0]" strokeweight="0" insetpen="t">
                      <o:lock v:ext="edit" shapetype="t"/>
                      <v:textbox inset="21.6pt,36pt,21.6pt,21.6pt">
                        <w:txbxContent>
                          <w:p w:rsidR="0026578B" w:rsidRPr="0084653A" w:rsidRDefault="0026578B" w:rsidP="0084653A">
                            <w:pPr>
                              <w:pStyle w:val="msoaddress"/>
                              <w:widowControl w:val="0"/>
                              <w:jc w:val="both"/>
                              <w:rPr>
                                <w:rFonts w:ascii="Arial" w:hAnsi="Arial" w:cs="Arial"/>
                                <w:color w:val="0A3087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b/>
                                <w:bCs/>
                                <w:color w:val="0A3087"/>
                                <w:sz w:val="36"/>
                                <w:szCs w:val="36"/>
                                <w14:ligatures w14:val="none"/>
                              </w:rPr>
                              <w:t xml:space="preserve">Maison </w:t>
                            </w:r>
                            <w:r w:rsidR="0084653A" w:rsidRPr="0084653A">
                              <w:rPr>
                                <w:rFonts w:ascii="Arial" w:hAnsi="Arial" w:cs="Arial"/>
                                <w:color w:val="0A3087"/>
                                <w:sz w:val="36"/>
                                <w:szCs w:val="36"/>
                                <w14:ligatures w14:val="none"/>
                              </w:rPr>
                              <w:t xml:space="preserve">de </w:t>
                            </w:r>
                            <w:r w:rsidRPr="0084653A">
                              <w:rPr>
                                <w:rFonts w:ascii="Arial" w:hAnsi="Arial" w:cs="Arial"/>
                                <w:b/>
                                <w:bCs/>
                                <w:color w:val="0A3087"/>
                                <w:sz w:val="36"/>
                                <w:szCs w:val="36"/>
                                <w14:ligatures w14:val="none"/>
                              </w:rPr>
                              <w:t xml:space="preserve">services </w:t>
                            </w:r>
                            <w:r w:rsidR="0084653A" w:rsidRPr="0084653A">
                              <w:rPr>
                                <w:rFonts w:ascii="Arial" w:hAnsi="Arial" w:cs="Arial"/>
                                <w:color w:val="0A3087"/>
                                <w:sz w:val="36"/>
                                <w:szCs w:val="36"/>
                                <w14:ligatures w14:val="none"/>
                              </w:rPr>
                              <w:t xml:space="preserve">au </w:t>
                            </w:r>
                            <w:r w:rsidRPr="0084653A">
                              <w:rPr>
                                <w:rFonts w:ascii="Arial" w:hAnsi="Arial" w:cs="Arial"/>
                                <w:b/>
                                <w:bCs/>
                                <w:color w:val="0A3087"/>
                                <w:sz w:val="36"/>
                                <w:szCs w:val="36"/>
                                <w14:ligatures w14:val="none"/>
                              </w:rPr>
                              <w:t xml:space="preserve">public </w:t>
                            </w:r>
                            <w:r w:rsidR="0084653A" w:rsidRPr="0084653A">
                              <w:rPr>
                                <w:rFonts w:ascii="Arial" w:hAnsi="Arial" w:cs="Arial"/>
                                <w:color w:val="0A3087"/>
                                <w:sz w:val="36"/>
                                <w:szCs w:val="36"/>
                                <w14:ligatures w14:val="none"/>
                              </w:rPr>
                              <w:t xml:space="preserve">de </w:t>
                            </w:r>
                            <w:r w:rsidRPr="0084653A">
                              <w:rPr>
                                <w:rFonts w:ascii="Arial" w:hAnsi="Arial" w:cs="Arial"/>
                                <w:b/>
                                <w:bCs/>
                                <w:color w:val="0A3087"/>
                                <w:sz w:val="36"/>
                                <w:szCs w:val="36"/>
                                <w14:ligatures w14:val="none"/>
                              </w:rPr>
                              <w:t>Barcelonnette</w:t>
                            </w:r>
                          </w:p>
                          <w:p w:rsidR="0084653A" w:rsidRPr="0084653A" w:rsidRDefault="0084653A" w:rsidP="0084653A">
                            <w:pPr>
                              <w:pStyle w:val="msoaddress"/>
                              <w:widowControl w:val="0"/>
                              <w:jc w:val="both"/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 xml:space="preserve">Mairie de Barcelonnette (1er étage) </w:t>
                            </w:r>
                          </w:p>
                          <w:p w:rsidR="0026578B" w:rsidRPr="0084653A" w:rsidRDefault="0084653A" w:rsidP="0084653A">
                            <w:pPr>
                              <w:pStyle w:val="msoaddress"/>
                              <w:widowControl w:val="0"/>
                              <w:jc w:val="both"/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 xml:space="preserve">04400 Barcelonnette </w:t>
                            </w:r>
                          </w:p>
                          <w:p w:rsidR="0026578B" w:rsidRPr="0084653A" w:rsidRDefault="00C60930" w:rsidP="0084653A">
                            <w:pPr>
                              <w:pStyle w:val="msoaddress"/>
                              <w:widowControl w:val="0"/>
                              <w:jc w:val="both"/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b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  <w:t>Tel</w:t>
                            </w:r>
                            <w:r w:rsidR="0026578B" w:rsidRPr="0084653A">
                              <w:rPr>
                                <w:rFonts w:ascii="Arial" w:hAnsi="Arial" w:cs="Arial"/>
                                <w:b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  <w:t xml:space="preserve"> :</w:t>
                            </w:r>
                            <w:r w:rsidR="0026578B" w:rsidRPr="0084653A">
                              <w:rPr>
                                <w:rFonts w:ascii="Arial" w:hAnsi="Arial" w:cs="Arial"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  <w:t xml:space="preserve"> </w:t>
                            </w:r>
                            <w:r w:rsidR="0026578B"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 xml:space="preserve">04 .92 .80 .71 .30 </w:t>
                            </w:r>
                          </w:p>
                          <w:p w:rsidR="0084653A" w:rsidRPr="0084653A" w:rsidRDefault="0026578B" w:rsidP="0084653A">
                            <w:pPr>
                              <w:pStyle w:val="msoaddress"/>
                              <w:widowControl w:val="0"/>
                              <w:jc w:val="left"/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b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  <w:t>Mail :</w:t>
                            </w:r>
                            <w:r w:rsidR="0084653A" w:rsidRPr="0084653A">
                              <w:rPr>
                                <w:rFonts w:ascii="Arial" w:hAnsi="Arial" w:cs="Arial"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  <w:t xml:space="preserve"> </w:t>
                            </w:r>
                            <w:hyperlink r:id="rId28" w:history="1">
                              <w:r w:rsidR="0084653A" w:rsidRPr="0084653A">
                                <w:rPr>
                                  <w:rStyle w:val="Lienhypertexte"/>
                                  <w:rFonts w:ascii="Arial" w:hAnsi="Arial" w:cs="Arial"/>
                                  <w:color w:val="0A3087"/>
                                  <w:sz w:val="22"/>
                                  <w:szCs w:val="24"/>
                                  <w14:ligatures w14:val="none"/>
                                </w:rPr>
                                <w:t>msap-barcelonnette@cbe-emergence.com</w:t>
                              </w:r>
                            </w:hyperlink>
                          </w:p>
                          <w:p w:rsidR="0026578B" w:rsidRPr="0084653A" w:rsidRDefault="0026578B" w:rsidP="0084653A">
                            <w:pPr>
                              <w:pStyle w:val="msoaddress"/>
                              <w:widowControl w:val="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b/>
                                <w:bCs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  <w:t>Les horaires :</w:t>
                            </w:r>
                          </w:p>
                          <w:p w:rsidR="0026578B" w:rsidRPr="0084653A" w:rsidRDefault="0084653A" w:rsidP="0084653A">
                            <w:pPr>
                              <w:pStyle w:val="msoaddress"/>
                              <w:widowControl w:val="0"/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Lundi : 9h-12h</w:t>
                            </w:r>
                            <w:r w:rsidR="0026578B"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30</w:t>
                            </w:r>
                            <w:r w:rsidR="001C4728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 xml:space="preserve"> et 13h30 – 16h45</w:t>
                            </w:r>
                            <w:bookmarkStart w:id="1" w:name="_GoBack"/>
                            <w:bookmarkEnd w:id="1"/>
                          </w:p>
                          <w:p w:rsidR="0026578B" w:rsidRPr="0084653A" w:rsidRDefault="0084653A" w:rsidP="0084653A">
                            <w:pPr>
                              <w:pStyle w:val="msoaddress"/>
                              <w:widowControl w:val="0"/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Mardi : 9h - 12h30 et 13h30 – 16h</w:t>
                            </w:r>
                            <w:r w:rsidR="0026578B"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45</w:t>
                            </w:r>
                          </w:p>
                          <w:p w:rsidR="0026578B" w:rsidRPr="0084653A" w:rsidRDefault="0084653A" w:rsidP="0084653A">
                            <w:pPr>
                              <w:pStyle w:val="msoaddress"/>
                              <w:widowControl w:val="0"/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 xml:space="preserve">Mercredi : 9h - </w:t>
                            </w:r>
                            <w:r w:rsidR="0026578B"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12</w:t>
                            </w:r>
                            <w:r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h30 et 13h30 – 16h</w:t>
                            </w:r>
                            <w:r w:rsidR="0026578B"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45</w:t>
                            </w:r>
                          </w:p>
                          <w:p w:rsidR="0026578B" w:rsidRPr="0084653A" w:rsidRDefault="0084653A" w:rsidP="0084653A">
                            <w:pPr>
                              <w:pStyle w:val="msoaddress"/>
                              <w:widowControl w:val="0"/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 xml:space="preserve">Jeudi : 9h – </w:t>
                            </w:r>
                            <w:r w:rsidR="0026578B"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12</w:t>
                            </w:r>
                            <w:r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h</w:t>
                            </w:r>
                            <w:r w:rsidR="0026578B" w:rsidRPr="0084653A">
                              <w:rPr>
                                <w:rFonts w:ascii="Arial" w:hAnsi="Arial" w:cs="Arial"/>
                                <w:color w:val="0A3087"/>
                                <w:sz w:val="22"/>
                                <w:szCs w:val="24"/>
                                <w14:ligatures w14:val="none"/>
                              </w:rPr>
                              <w:t>30</w:t>
                            </w:r>
                          </w:p>
                          <w:p w:rsidR="0084653A" w:rsidRPr="0084653A" w:rsidRDefault="0084653A" w:rsidP="0084653A">
                            <w:pPr>
                              <w:pStyle w:val="msoaddress"/>
                              <w:widowControl w:val="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4"/>
                                <w14:ligatures w14:val="none"/>
                              </w:rPr>
                            </w:pPr>
                          </w:p>
                          <w:p w:rsidR="0084653A" w:rsidRPr="0084653A" w:rsidRDefault="0084653A" w:rsidP="0084653A">
                            <w:pPr>
                              <w:pStyle w:val="msoaddress"/>
                              <w:widowControl w:val="0"/>
                              <w:jc w:val="both"/>
                              <w:rPr>
                                <w:rFonts w:ascii="Arial" w:hAnsi="Arial" w:cs="Arial"/>
                                <w:b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</w:pPr>
                            <w:r w:rsidRPr="0084653A">
                              <w:rPr>
                                <w:rFonts w:ascii="Arial" w:hAnsi="Arial" w:cs="Arial"/>
                                <w:b/>
                                <w:color w:val="E20019"/>
                                <w:sz w:val="22"/>
                                <w:szCs w:val="24"/>
                                <w14:ligatures w14:val="none"/>
                              </w:rPr>
                              <w:t>Pour que mon déplacement soit efficace :</w:t>
                            </w:r>
                          </w:p>
                          <w:tbl>
                            <w:tblPr>
                              <w:tblStyle w:val="Grilledutableau"/>
                              <w:tblW w:w="5955" w:type="dxa"/>
                              <w:tblInd w:w="-431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978"/>
                              <w:gridCol w:w="2977"/>
                            </w:tblGrid>
                            <w:tr w:rsidR="0084653A" w:rsidRPr="0084653A" w:rsidTr="0084653A">
                              <w:tc>
                                <w:tcPr>
                                  <w:tcW w:w="2978" w:type="dxa"/>
                                </w:tcPr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  <w:t>Pour le dossier CAF :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n° d’allocataire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code confidentiel à 8 chiffres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Mes 3 derniers bulletins de salaires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dernier avis d’imposition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  <w:t>Pour le dossier d’assurance maladie :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3"/>
                                    </w:numPr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n° de sécurité sociale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3"/>
                                    </w:numPr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code confidentiel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  <w:t>Pour le dossier d’assurance retraite :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4"/>
                                    </w:numPr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n° de sécurité sociale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4"/>
                                    </w:numPr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Une adresse mail et son mot de passe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ind w:left="317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  <w:t xml:space="preserve">Pour le dossier pôle emploi : 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9"/>
                                    </w:numPr>
                                    <w:ind w:left="324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Mon n° d’identifiant 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9"/>
                                    </w:numPr>
                                    <w:ind w:left="324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mot de passe</w:t>
                                  </w:r>
                                </w:p>
                              </w:tc>
                              <w:tc>
                                <w:tcPr>
                                  <w:tcW w:w="2977" w:type="dxa"/>
                                </w:tcPr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  <w:t xml:space="preserve">Pour le dossier MSA : 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5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n° de sécurité sociale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5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n° d’identifiant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5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mot de passe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  <w:t>Pour le dossier ERDF :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6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n° d’identifiant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6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Mon mot de passe 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6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Une facture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  <w:t xml:space="preserve">Pour le dossier déclaration d’impôts : 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7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Mon n° fiscal 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7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 mot de passe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7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 xml:space="preserve">Une déclaration papier 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:u w:val="single"/>
                                      <w14:ligatures w14:val="none"/>
                                    </w:rPr>
                                    <w:t>Pour le dossier locataire :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8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Une adresse mail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8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Le contrat de location ou résidence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8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Montant des revenus des 2 dernières années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8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RIB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8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N° d’allocataire CAF*</w:t>
                                  </w:r>
                                </w:p>
                                <w:p w:rsidR="0084653A" w:rsidRPr="0084653A" w:rsidRDefault="0084653A" w:rsidP="0084653A">
                                  <w:pPr>
                                    <w:pStyle w:val="msoaddress"/>
                                    <w:widowControl w:val="0"/>
                                    <w:numPr>
                                      <w:ilvl w:val="0"/>
                                      <w:numId w:val="8"/>
                                    </w:numPr>
                                    <w:ind w:left="401"/>
                                    <w:jc w:val="left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</w:pPr>
                                  <w:r w:rsidRPr="0084653A"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4"/>
                                      <w14:ligatures w14:val="none"/>
                                    </w:rPr>
                                    <w:t>Le N° de SIRET*</w:t>
                                  </w:r>
                                </w:p>
                              </w:tc>
                            </w:tr>
                          </w:tbl>
                          <w:p w:rsidR="0084653A" w:rsidRDefault="0084653A" w:rsidP="0084653A">
                            <w:pPr>
                              <w:pStyle w:val="msoaddress"/>
                              <w:widowControl w:val="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45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Dispositiondutableau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4239"/>
            </w:tblGrid>
            <w:tr w:rsidR="005B626E" w:rsidTr="00B37E5C">
              <w:trPr>
                <w:trHeight w:hRule="exact" w:val="1634"/>
              </w:trPr>
              <w:tc>
                <w:tcPr>
                  <w:tcW w:w="5000" w:type="pct"/>
                </w:tcPr>
                <w:p w:rsidR="005B626E" w:rsidRDefault="0026578B"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36576" distB="36576" distL="36576" distR="36576" simplePos="0" relativeHeight="251660800" behindDoc="0" locked="0" layoutInCell="1" allowOverlap="1">
                        <wp:simplePos x="0" y="0"/>
                        <wp:positionH relativeFrom="column">
                          <wp:posOffset>7086600</wp:posOffset>
                        </wp:positionH>
                        <wp:positionV relativeFrom="paragraph">
                          <wp:posOffset>914400</wp:posOffset>
                        </wp:positionV>
                        <wp:extent cx="2475230" cy="5307330"/>
                        <wp:effectExtent l="0" t="0" r="1270" b="7620"/>
                        <wp:wrapNone/>
                        <wp:docPr id="26" name="Image 26" descr="msap_logo_vertical_rvb_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msap_logo_vertical_rvb_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5230" cy="53073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5B626E" w:rsidTr="00B37E5C">
              <w:trPr>
                <w:cantSplit/>
                <w:trHeight w:hRule="exact" w:val="6538"/>
              </w:trPr>
              <w:tc>
                <w:tcPr>
                  <w:tcW w:w="5000" w:type="pct"/>
                  <w:textDirection w:val="btLr"/>
                </w:tcPr>
                <w:p w:rsidR="005B626E" w:rsidRDefault="005B626E">
                  <w:pPr>
                    <w:pStyle w:val="Destinataire"/>
                  </w:pPr>
                </w:p>
              </w:tc>
            </w:tr>
            <w:tr w:rsidR="005B626E" w:rsidTr="00B37E5C">
              <w:trPr>
                <w:cantSplit/>
                <w:trHeight w:hRule="exact" w:val="4086"/>
              </w:trPr>
              <w:tc>
                <w:tcPr>
                  <w:tcW w:w="5000" w:type="pct"/>
                  <w:textDirection w:val="btLr"/>
                </w:tcPr>
                <w:p w:rsidR="005B626E" w:rsidRDefault="0026578B">
                  <w:pPr>
                    <w:pStyle w:val="Sansinterligne"/>
                  </w:pP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36576" distB="36576" distL="36576" distR="36576" simplePos="0" relativeHeight="251648512" behindDoc="0" locked="0" layoutInCell="1" allowOverlap="1">
                        <wp:simplePos x="0" y="0"/>
                        <wp:positionH relativeFrom="column">
                          <wp:posOffset>7086600</wp:posOffset>
                        </wp:positionH>
                        <wp:positionV relativeFrom="paragraph">
                          <wp:posOffset>914400</wp:posOffset>
                        </wp:positionV>
                        <wp:extent cx="2475230" cy="5307330"/>
                        <wp:effectExtent l="0" t="0" r="1270" b="7620"/>
                        <wp:wrapNone/>
                        <wp:docPr id="14" name="Image 14" descr="msap_logo_vertical_rvb_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msap_logo_vertical_rvb_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5230" cy="53073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0" distB="0" distL="114300" distR="114300" simplePos="0" relativeHeight="251649536" behindDoc="0" locked="0" layoutInCell="1" allowOverlap="1">
                        <wp:simplePos x="0" y="0"/>
                        <wp:positionH relativeFrom="column">
                          <wp:posOffset>4317365</wp:posOffset>
                        </wp:positionH>
                        <wp:positionV relativeFrom="paragraph">
                          <wp:posOffset>2126615</wp:posOffset>
                        </wp:positionV>
                        <wp:extent cx="1238885" cy="676275"/>
                        <wp:effectExtent l="0" t="0" r="0" b="9525"/>
                        <wp:wrapNone/>
                        <wp:docPr id="13" name="Image 13" descr="Point visio rendez-vous: Communauté de Communes de Tallard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Point visio rendez-vous: Communauté de Communes de Tallard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8885" cy="676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0560" behindDoc="0" locked="0" layoutInCell="1" allowOverlap="1">
                            <wp:simplePos x="0" y="0"/>
                            <wp:positionH relativeFrom="column">
                              <wp:posOffset>754380</wp:posOffset>
                            </wp:positionH>
                            <wp:positionV relativeFrom="paragraph">
                              <wp:posOffset>473710</wp:posOffset>
                            </wp:positionV>
                            <wp:extent cx="2853690" cy="7138670"/>
                            <wp:effectExtent l="1905" t="0" r="1905" b="0"/>
                            <wp:wrapNone/>
                            <wp:docPr id="12" name="Zone de texte 1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853690" cy="7138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68" w:line="264" w:lineRule="auto"/>
                                          <w:rPr>
                                            <w:rFonts w:ascii="Arial" w:hAnsi="Arial" w:cs="Arial"/>
                                            <w:caps/>
                                            <w:color w:val="E20019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E20019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Les Services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Famille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Prestation Familiales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 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Social/Santé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 xml:space="preserve">Centre médico Social 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Bilan Santé des Saisonnier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Site CAF / CPAM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 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Retraite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Mise en relation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Aide au montage des dossiers retraites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 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Emploi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Aide à la recherche d’emploi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Télé procédure site de pôle emploi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Affichage d’offres d’emploi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 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Logement &amp; énergie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Point d’accueil des saisonniers : diffusion d’offres de logements.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Mise à disposition de brochures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 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Se déplacer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Les transports et site de covoiturages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Partenaire de Nos Routes Solidaires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 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Accès au droit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Mise en relation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 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aps/>
                                            <w:color w:val="0A3087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Informatique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 xml:space="preserve">Mises à disposition des postes informatiques 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pStyle w:val="Paragraphestandard"/>
                                          <w:spacing w:after="57" w:line="264" w:lineRule="auto"/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color w:val="0A3087"/>
                                            <w:w w:val="95"/>
                                            <w:sz w:val="22"/>
                                            <w:szCs w:val="22"/>
                                            <w14:ligatures w14:val="none"/>
                                          </w:rPr>
                                          <w:t>Ateliers informatiques</w:t>
                                        </w:r>
                                      </w:p>
                                      <w:p w:rsidR="0026578B" w:rsidRDefault="0026578B" w:rsidP="0026578B">
                                        <w:pPr>
                                          <w:widowControl w:val="0"/>
                                          <w:spacing w:after="0"/>
                                          <w:rPr>
                                            <w:rFonts w:ascii="Georgia" w:hAnsi="Georgia" w:cs="Times New Roman"/>
                                            <w:color w:val="FFFFFF"/>
                                            <w14:ligatures w14:val="none"/>
                                          </w:rPr>
                                        </w:pPr>
                                        <w:r>
                                          <w:rPr>
                                            <w:color w:val="FFFFFF"/>
                                            <w14:ligatures w14:val="none"/>
                                          </w:rPr>
                                          <w:t> 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Zone de texte 12" o:spid="_x0000_s1038" type="#_x0000_t202" style="position:absolute;margin-left:59.4pt;margin-top:37.3pt;width:224.7pt;height:562.1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" filled="f" stroked="f">
                            <v:textbox>
                              <w:txbxContent>
                                <w:p w:rsidR="0026578B" w:rsidRDefault="0026578B" w:rsidP="0026578B">
                                  <w:pPr>
                                    <w:pStyle w:val="Paragraphestandard"/>
                                    <w:spacing w:after="68" w:line="264" w:lineRule="auto"/>
                                    <w:rPr>
                                      <w:rFonts w:ascii="Arial" w:hAnsi="Arial" w:cs="Arial"/>
                                      <w:caps/>
                                      <w:color w:val="E20019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E20019"/>
                                      <w:sz w:val="22"/>
                                      <w:szCs w:val="22"/>
                                      <w14:ligatures w14:val="none"/>
                                    </w:rPr>
                                    <w:t>Les Services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  <w:t>Famille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Prestation Familiales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  <w:t>Social/Santé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 xml:space="preserve">Centre médico Social 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Bilan Santé des Saisonnier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Site CAF / CPAM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  <w:t>Retraite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Mise en relation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Aide au montage des dossiers retraites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  <w:t>Emploi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Aide à la recherche d’emploi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Télé procédure site de pôle emploi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Affichage d’offres d’emploi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  <w:t>Logement &amp; énergie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Point d’accueil des saisonniers : diffusion d’offres de logements.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Mise à disposition de brochures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  <w:t>Se déplacer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Les transports et site de covoiturages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Partenaire de Nos Routes Solidaires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  <w:t>Accès au droit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Mise en relation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aps/>
                                      <w:color w:val="0A3087"/>
                                      <w:sz w:val="22"/>
                                      <w:szCs w:val="22"/>
                                      <w14:ligatures w14:val="none"/>
                                    </w:rPr>
                                    <w:t>Informatique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 xml:space="preserve">Mises à disposition des postes informatiques </w:t>
                                  </w:r>
                                </w:p>
                                <w:p w:rsidR="0026578B" w:rsidRDefault="0026578B" w:rsidP="0026578B">
                                  <w:pPr>
                                    <w:pStyle w:val="Paragraphestandard"/>
                                    <w:spacing w:after="57" w:line="264" w:lineRule="auto"/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A3087"/>
                                      <w:w w:val="95"/>
                                      <w:sz w:val="22"/>
                                      <w:szCs w:val="22"/>
                                      <w14:ligatures w14:val="none"/>
                                    </w:rPr>
                                    <w:t>Ateliers informatiques</w:t>
                                  </w:r>
                                </w:p>
                                <w:p w:rsidR="0026578B" w:rsidRDefault="0026578B" w:rsidP="0026578B">
                                  <w:pPr>
                                    <w:widowControl w:val="0"/>
                                    <w:spacing w:after="0"/>
                                    <w:rPr>
                                      <w:rFonts w:ascii="Georgia" w:hAnsi="Georgia" w:cs="Times New Roman"/>
                                      <w:color w:val="FFFF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0" distB="0" distL="114300" distR="114300" simplePos="0" relativeHeight="251651584" behindDoc="0" locked="0" layoutInCell="1" allowOverlap="1">
                        <wp:simplePos x="0" y="0"/>
                        <wp:positionH relativeFrom="column">
                          <wp:posOffset>175895</wp:posOffset>
                        </wp:positionH>
                        <wp:positionV relativeFrom="paragraph">
                          <wp:posOffset>697230</wp:posOffset>
                        </wp:positionV>
                        <wp:extent cx="628650" cy="666750"/>
                        <wp:effectExtent l="0" t="0" r="0" b="0"/>
                        <wp:wrapNone/>
                        <wp:docPr id="11" name="Image 11" descr="Macintosh HD:Users:Corine:A_PRODUCTION:CDC:15_408_MSAP SUITE:RASSEMBLE:WORD DEPLIANT A5:famill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1" descr="Macintosh HD:Users:Corine:A_PRODUCTION:CDC:15_408_MSAP SUITE:RASSEMBLE:WORD DEPLIANT A5:famill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0" distB="0" distL="114300" distR="114300" simplePos="0" relativeHeight="251652608" behindDoc="0" locked="0" layoutInCell="1" allowOverlap="1">
                        <wp:simplePos x="0" y="0"/>
                        <wp:positionH relativeFrom="column">
                          <wp:posOffset>175895</wp:posOffset>
                        </wp:positionH>
                        <wp:positionV relativeFrom="paragraph">
                          <wp:posOffset>1459865</wp:posOffset>
                        </wp:positionV>
                        <wp:extent cx="628650" cy="666750"/>
                        <wp:effectExtent l="0" t="0" r="0" b="0"/>
                        <wp:wrapNone/>
                        <wp:docPr id="10" name="Image 10" descr="Macintosh HD:Users:Corine:A_PRODUCTION:CDC:15_408_MSAP SUITE:RASSEMBLE:WORD DEPLIANT A5:soci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2" descr="Macintosh HD:Users:Corine:A_PRODUCTION:CDC:15_408_MSAP SUITE:RASSEMBLE:WORD DEPLIANT A5:soci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0" distB="0" distL="114300" distR="114300" simplePos="0" relativeHeight="251653632" behindDoc="0" locked="0" layoutInCell="1" allowOverlap="1">
                        <wp:simplePos x="0" y="0"/>
                        <wp:positionH relativeFrom="column">
                          <wp:posOffset>175895</wp:posOffset>
                        </wp:positionH>
                        <wp:positionV relativeFrom="paragraph">
                          <wp:posOffset>2286000</wp:posOffset>
                        </wp:positionV>
                        <wp:extent cx="628650" cy="666750"/>
                        <wp:effectExtent l="0" t="0" r="0" b="0"/>
                        <wp:wrapNone/>
                        <wp:docPr id="9" name="Image 9" descr="Macintosh HD:Users:Corine:A_PRODUCTION:CDC:15_408_MSAP SUITE:RASSEMBLE:WORD DEPLIANT A5:retrait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3" descr="Macintosh HD:Users:Corine:A_PRODUCTION:CDC:15_408_MSAP SUITE:RASSEMBLE:WORD DEPLIANT A5:retrait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0" distB="0" distL="114300" distR="114300" simplePos="0" relativeHeight="251654656" behindDoc="0" locked="0" layoutInCell="1" allowOverlap="1">
                        <wp:simplePos x="0" y="0"/>
                        <wp:positionH relativeFrom="column">
                          <wp:posOffset>175895</wp:posOffset>
                        </wp:positionH>
                        <wp:positionV relativeFrom="paragraph">
                          <wp:posOffset>3152775</wp:posOffset>
                        </wp:positionV>
                        <wp:extent cx="628650" cy="666750"/>
                        <wp:effectExtent l="0" t="0" r="0" b="0"/>
                        <wp:wrapNone/>
                        <wp:docPr id="8" name="Image 8" descr="Macintosh HD:Users:Corine:A_PRODUCTION:CDC:15_408_MSAP SUITE:RASSEMBLE:WORD DEPLIANT A5:emplo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4" descr="Macintosh HD:Users:Corine:A_PRODUCTION:CDC:15_408_MSAP SUITE:RASSEMBLE:WORD DEPLIANT A5:emplo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0" distB="0" distL="114300" distR="114300" simplePos="0" relativeHeight="251655680" behindDoc="0" locked="0" layoutInCell="1" allowOverlap="1">
                        <wp:simplePos x="0" y="0"/>
                        <wp:positionH relativeFrom="column">
                          <wp:posOffset>175895</wp:posOffset>
                        </wp:positionH>
                        <wp:positionV relativeFrom="paragraph">
                          <wp:posOffset>4124325</wp:posOffset>
                        </wp:positionV>
                        <wp:extent cx="628650" cy="666750"/>
                        <wp:effectExtent l="0" t="0" r="0" b="0"/>
                        <wp:wrapNone/>
                        <wp:docPr id="7" name="Image 7" descr="Macintosh HD:Users:Corine:A_PRODUCTION:CDC:15_408_MSAP SUITE:RASSEMBLE:WORD DEPLIANT A5:logemen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5" descr="Macintosh HD:Users:Corine:A_PRODUCTION:CDC:15_408_MSAP SUITE:RASSEMBLE:WORD DEPLIANT A5:logemen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0" distB="0" distL="114300" distR="114300" simplePos="0" relativeHeight="251656704" behindDoc="0" locked="0" layoutInCell="1" allowOverlap="1">
                        <wp:simplePos x="0" y="0"/>
                        <wp:positionH relativeFrom="column">
                          <wp:posOffset>175895</wp:posOffset>
                        </wp:positionH>
                        <wp:positionV relativeFrom="paragraph">
                          <wp:posOffset>5015865</wp:posOffset>
                        </wp:positionV>
                        <wp:extent cx="628650" cy="666750"/>
                        <wp:effectExtent l="0" t="0" r="0" b="0"/>
                        <wp:wrapNone/>
                        <wp:docPr id="6" name="Image 6" descr="Macintosh HD:Users:Corine:A_PRODUCTION:CDC:15_408_MSAP SUITE:RASSEMBLE:WORD DEPLIANT A5:se_deplace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6" descr="Macintosh HD:Users:Corine:A_PRODUCTION:CDC:15_408_MSAP SUITE:RASSEMBLE:WORD DEPLIANT A5:se_deplace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36576" distB="36576" distL="36576" distR="36576" simplePos="0" relativeHeight="251657728" behindDoc="0" locked="0" layoutInCell="1" allowOverlap="1">
                        <wp:simplePos x="0" y="0"/>
                        <wp:positionH relativeFrom="column">
                          <wp:posOffset>205105</wp:posOffset>
                        </wp:positionH>
                        <wp:positionV relativeFrom="paragraph">
                          <wp:posOffset>5789930</wp:posOffset>
                        </wp:positionV>
                        <wp:extent cx="628015" cy="670560"/>
                        <wp:effectExtent l="0" t="0" r="635" b="0"/>
                        <wp:wrapNone/>
                        <wp:docPr id="5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015" cy="670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color w:val="auto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w:drawing>
                      <wp:anchor distT="36576" distB="36576" distL="36576" distR="36576" simplePos="0" relativeHeight="251658752" behindDoc="0" locked="0" layoutInCell="1" allowOverlap="1">
                        <wp:simplePos x="0" y="0"/>
                        <wp:positionH relativeFrom="column">
                          <wp:posOffset>205105</wp:posOffset>
                        </wp:positionH>
                        <wp:positionV relativeFrom="paragraph">
                          <wp:posOffset>6510655</wp:posOffset>
                        </wp:positionV>
                        <wp:extent cx="628015" cy="670560"/>
                        <wp:effectExtent l="0" t="0" r="635" b="0"/>
                        <wp:wrapNone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015" cy="670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5B626E" w:rsidRDefault="0084653A">
            <w:pPr>
              <w:spacing w:after="160" w:line="259" w:lineRule="auto"/>
            </w:pPr>
            <w:r>
              <w:rPr>
                <w:rFonts w:ascii="Times New Roman" w:hAnsi="Times New Roman"/>
                <w:noProof/>
                <w:color w:val="auto"/>
                <w:kern w:val="0"/>
                <w:sz w:val="24"/>
                <w:szCs w:val="24"/>
                <w:lang w:eastAsia="fr-FR"/>
                <w14:ligatures w14:val="none"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2241550</wp:posOffset>
                  </wp:positionH>
                  <wp:positionV relativeFrom="paragraph">
                    <wp:posOffset>-7743825</wp:posOffset>
                  </wp:positionV>
                  <wp:extent cx="554990" cy="302895"/>
                  <wp:effectExtent l="0" t="0" r="0" b="1905"/>
                  <wp:wrapNone/>
                  <wp:docPr id="25" name="Image 25" descr="Point visio rendez-vous: Communauté de Communes de Tallard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oint visio rendez-vous: Communauté de Communes de Tallard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" cy="30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44" w:type="dxa"/>
            <w:tcBorders>
              <w:top w:val="nil"/>
              <w:left w:val="nil"/>
              <w:bottom w:val="nil"/>
              <w:right w:val="nil"/>
            </w:tcBorders>
          </w:tcPr>
          <w:p w:rsidR="005B626E" w:rsidRDefault="005B626E">
            <w:pPr>
              <w:spacing w:after="160" w:line="259" w:lineRule="auto"/>
            </w:pP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</w:tcPr>
          <w:p w:rsidR="005B626E" w:rsidRDefault="005B626E">
            <w:pPr>
              <w:spacing w:after="160" w:line="259" w:lineRule="auto"/>
            </w:pPr>
          </w:p>
        </w:tc>
        <w:tc>
          <w:tcPr>
            <w:tcW w:w="4534" w:type="dxa"/>
            <w:tcBorders>
              <w:top w:val="nil"/>
              <w:left w:val="nil"/>
              <w:bottom w:val="nil"/>
              <w:right w:val="nil"/>
            </w:tcBorders>
          </w:tcPr>
          <w:p w:rsidR="005B626E" w:rsidRDefault="0084653A" w:rsidP="0084653A">
            <w:pPr>
              <w:spacing w:after="160" w:line="259" w:lineRule="auto"/>
              <w:ind w:left="-710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91520" behindDoc="0" locked="0" layoutInCell="1" allowOverlap="1">
                  <wp:simplePos x="0" y="0"/>
                  <wp:positionH relativeFrom="column">
                    <wp:posOffset>-125095</wp:posOffset>
                  </wp:positionH>
                  <wp:positionV relativeFrom="paragraph">
                    <wp:posOffset>271860</wp:posOffset>
                  </wp:positionV>
                  <wp:extent cx="3152140" cy="6261735"/>
                  <wp:effectExtent l="0" t="0" r="0" b="5715"/>
                  <wp:wrapNone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msap_logo_vertical_cmjn_01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140" cy="626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6578B">
              <w:rPr>
                <w:rFonts w:ascii="Times New Roman" w:hAnsi="Times New Roman"/>
                <w:noProof/>
                <w:color w:val="auto"/>
                <w:kern w:val="0"/>
                <w:sz w:val="24"/>
                <w:szCs w:val="24"/>
                <w:lang w:eastAsia="fr-FR"/>
                <w14:ligatures w14:val="none"/>
              </w:rPr>
              <w:drawing>
                <wp:anchor distT="36576" distB="36576" distL="36576" distR="36576" simplePos="0" relativeHeight="251665920" behindDoc="0" locked="0" layoutInCell="1" allowOverlap="1">
                  <wp:simplePos x="0" y="0"/>
                  <wp:positionH relativeFrom="column">
                    <wp:posOffset>7086600</wp:posOffset>
                  </wp:positionH>
                  <wp:positionV relativeFrom="paragraph">
                    <wp:posOffset>914400</wp:posOffset>
                  </wp:positionV>
                  <wp:extent cx="2475230" cy="5307330"/>
                  <wp:effectExtent l="0" t="0" r="1270" b="7620"/>
                  <wp:wrapNone/>
                  <wp:docPr id="29" name="Image 29" descr="msap_logo_vertical_rvb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sap_logo_vertical_rvb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530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tbl>
      <w:tblPr>
        <w:tblStyle w:val="Grilledutableau"/>
        <w:tblpPr w:leftFromText="141" w:rightFromText="141" w:vertAnchor="text" w:horzAnchor="margin" w:tblpY="-524"/>
        <w:tblW w:w="15748" w:type="dxa"/>
        <w:tblLayout w:type="fixed"/>
        <w:tblLook w:val="04A0" w:firstRow="1" w:lastRow="0" w:firstColumn="1" w:lastColumn="0" w:noHBand="0" w:noVBand="1"/>
        <w:tblDescription w:val="Disposition de brochure - Extérieur"/>
      </w:tblPr>
      <w:tblGrid>
        <w:gridCol w:w="851"/>
        <w:gridCol w:w="1838"/>
        <w:gridCol w:w="850"/>
        <w:gridCol w:w="5812"/>
        <w:gridCol w:w="4536"/>
        <w:gridCol w:w="1861"/>
      </w:tblGrid>
      <w:tr w:rsidR="006D4B59" w:rsidRPr="00E87568" w:rsidTr="009E689A">
        <w:trPr>
          <w:trHeight w:val="83"/>
        </w:trPr>
        <w:tc>
          <w:tcPr>
            <w:tcW w:w="851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b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b/>
                <w:color w:val="002060"/>
                <w:sz w:val="22"/>
                <w:szCs w:val="22"/>
              </w:rPr>
              <w:lastRenderedPageBreak/>
              <w:t>Logo</w:t>
            </w:r>
          </w:p>
        </w:tc>
        <w:tc>
          <w:tcPr>
            <w:tcW w:w="1838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b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b/>
                <w:color w:val="002060"/>
                <w:kern w:val="0"/>
                <w:sz w:val="22"/>
                <w:szCs w:val="22"/>
              </w:rPr>
              <w:t>Organismes</w:t>
            </w:r>
          </w:p>
        </w:tc>
        <w:tc>
          <w:tcPr>
            <w:tcW w:w="850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b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b/>
                <w:color w:val="002060"/>
                <w:sz w:val="22"/>
                <w:szCs w:val="22"/>
              </w:rPr>
              <w:t>Visio</w:t>
            </w:r>
          </w:p>
        </w:tc>
        <w:tc>
          <w:tcPr>
            <w:tcW w:w="5812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b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b/>
                <w:color w:val="002060"/>
                <w:sz w:val="22"/>
                <w:szCs w:val="22"/>
              </w:rPr>
              <w:t>Descriptifs</w:t>
            </w:r>
          </w:p>
        </w:tc>
        <w:tc>
          <w:tcPr>
            <w:tcW w:w="4536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b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b/>
                <w:color w:val="002060"/>
                <w:sz w:val="22"/>
                <w:szCs w:val="22"/>
              </w:rPr>
              <w:t>Jours et heures de permanences</w:t>
            </w:r>
          </w:p>
        </w:tc>
        <w:tc>
          <w:tcPr>
            <w:tcW w:w="1861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b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b/>
                <w:color w:val="002060"/>
                <w:sz w:val="22"/>
                <w:szCs w:val="22"/>
              </w:rPr>
              <w:t>Contacts</w:t>
            </w:r>
          </w:p>
        </w:tc>
      </w:tr>
      <w:tr w:rsidR="006D4B59" w:rsidRPr="00E87568" w:rsidTr="009E689A">
        <w:trPr>
          <w:trHeight w:val="559"/>
        </w:trPr>
        <w:tc>
          <w:tcPr>
            <w:tcW w:w="851" w:type="dxa"/>
          </w:tcPr>
          <w:p w:rsidR="006D4B59" w:rsidRPr="00E87568" w:rsidRDefault="006D4B59" w:rsidP="007F3391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14048" behindDoc="1" locked="0" layoutInCell="1" allowOverlap="1" wp14:anchorId="0F0EDB5F" wp14:editId="48027938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11430</wp:posOffset>
                  </wp:positionV>
                  <wp:extent cx="320040" cy="320040"/>
                  <wp:effectExtent l="0" t="0" r="3810" b="3810"/>
                  <wp:wrapNone/>
                  <wp:docPr id="32" name="Image 32" descr="LOGO CPAM - Dr Jean Baptiste Prudent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OGO CPAM - Dr Jean Baptiste Prudent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2004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CPAM</w:t>
            </w:r>
          </w:p>
        </w:tc>
        <w:tc>
          <w:tcPr>
            <w:tcW w:w="850" w:type="dxa"/>
          </w:tcPr>
          <w:p w:rsidR="006D4B59" w:rsidRPr="00E87568" w:rsidRDefault="006D4B59" w:rsidP="007F3391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Times New Roman" w:hAnsi="Times New Roman"/>
                <w:noProof/>
                <w:color w:val="002060"/>
                <w:kern w:val="0"/>
                <w:sz w:val="22"/>
                <w:szCs w:val="22"/>
                <w:lang w:eastAsia="fr-FR"/>
                <w14:ligatures w14:val="none"/>
              </w:rPr>
              <w:drawing>
                <wp:anchor distT="0" distB="0" distL="114300" distR="114300" simplePos="0" relativeHeight="251713024" behindDoc="1" locked="0" layoutInCell="1" allowOverlap="1" wp14:anchorId="21F12B8B" wp14:editId="3C2030F0">
                  <wp:simplePos x="0" y="0"/>
                  <wp:positionH relativeFrom="column">
                    <wp:posOffset>-59390</wp:posOffset>
                  </wp:positionH>
                  <wp:positionV relativeFrom="paragraph">
                    <wp:posOffset>43180</wp:posOffset>
                  </wp:positionV>
                  <wp:extent cx="499110" cy="272415"/>
                  <wp:effectExtent l="0" t="0" r="0" b="0"/>
                  <wp:wrapNone/>
                  <wp:docPr id="15" name="Image 15" descr="Point visio rendez-vous: Communauté de Communes de Tallard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oint visio rendez-vous: Communauté de Communes de Tallard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" cy="27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Renseignement et </w:t>
            </w:r>
            <w:r w:rsidR="00754D10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aide à la constitution 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des dossiers.</w:t>
            </w:r>
          </w:p>
        </w:tc>
        <w:tc>
          <w:tcPr>
            <w:tcW w:w="4536" w:type="dxa"/>
            <w:vAlign w:val="center"/>
          </w:tcPr>
          <w:p w:rsidR="006D4B59" w:rsidRPr="00E87568" w:rsidRDefault="007F3391" w:rsidP="007F3391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 :</w:t>
            </w:r>
            <w:r w:rsidR="00AC42CE"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Mardi après-midi</w:t>
            </w:r>
            <w:r w:rsidR="006A1E73"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à la MSAP</w:t>
            </w:r>
          </w:p>
        </w:tc>
        <w:tc>
          <w:tcPr>
            <w:tcW w:w="1861" w:type="dxa"/>
            <w:vAlign w:val="center"/>
          </w:tcPr>
          <w:p w:rsidR="006D4B59" w:rsidRPr="00E87568" w:rsidRDefault="006D4B59" w:rsidP="007F3391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36 46</w:t>
            </w:r>
            <w:r w:rsidR="006A1E73"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</w:t>
            </w:r>
          </w:p>
        </w:tc>
      </w:tr>
      <w:tr w:rsidR="00754D10" w:rsidRPr="00E87568" w:rsidTr="009E689A">
        <w:trPr>
          <w:trHeight w:val="417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</w:pPr>
            <w:r w:rsidRPr="00E87568">
              <w:rPr>
                <w:noProof/>
                <w:color w:val="00206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59104" behindDoc="0" locked="0" layoutInCell="1" allowOverlap="1" wp14:anchorId="7CDF2EA4" wp14:editId="190D45E3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7620</wp:posOffset>
                  </wp:positionV>
                  <wp:extent cx="276225" cy="263251"/>
                  <wp:effectExtent l="0" t="0" r="0" b="3810"/>
                  <wp:wrapNone/>
                  <wp:docPr id="46" name="Image 46" descr="logo_c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ogo_c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66" cy="26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CAF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Times New Roman" w:hAnsi="Times New Roman"/>
                <w:noProof/>
                <w:color w:val="002060"/>
                <w:kern w:val="0"/>
                <w:sz w:val="22"/>
                <w:szCs w:val="22"/>
                <w:lang w:eastAsia="fr-FR"/>
                <w14:ligatures w14:val="none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Renseignement et </w:t>
            </w: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aide à la constitution 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des dossiers.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2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  <w:vertAlign w:val="superscript"/>
              </w:rPr>
              <w:t>ème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et 4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  <w:vertAlign w:val="superscript"/>
              </w:rPr>
              <w:t>ème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jeudi de chaque mois de 9h30 à 12h et de 13h30 à 15h au CMS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0810 25 05 10</w:t>
            </w:r>
          </w:p>
        </w:tc>
      </w:tr>
      <w:tr w:rsidR="00754D10" w:rsidRPr="00E87568" w:rsidTr="009E689A">
        <w:trPr>
          <w:trHeight w:val="478"/>
        </w:trPr>
        <w:tc>
          <w:tcPr>
            <w:tcW w:w="851" w:type="dxa"/>
            <w:vMerge w:val="restart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noProof/>
                <w:color w:val="00206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63200" behindDoc="0" locked="0" layoutInCell="1" allowOverlap="1" wp14:anchorId="6A9E810B" wp14:editId="5DC9623A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128270</wp:posOffset>
                  </wp:positionV>
                  <wp:extent cx="446494" cy="272716"/>
                  <wp:effectExtent l="0" t="0" r="0" b="0"/>
                  <wp:wrapNone/>
                  <wp:docPr id="33" name="Image 33" descr="Logo CARS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ogo CARS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94" cy="27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8" w:type="dxa"/>
            <w:vMerge w:val="restart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 xml:space="preserve">CARSAT </w:t>
            </w:r>
          </w:p>
        </w:tc>
        <w:tc>
          <w:tcPr>
            <w:tcW w:w="850" w:type="dxa"/>
            <w:vMerge w:val="restart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Renseignement et </w:t>
            </w: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aide à la constitution 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des dossiers.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39 60</w:t>
            </w:r>
          </w:p>
        </w:tc>
      </w:tr>
      <w:tr w:rsidR="00754D10" w:rsidRPr="00E87568" w:rsidTr="009E689A">
        <w:trPr>
          <w:trHeight w:val="428"/>
        </w:trPr>
        <w:tc>
          <w:tcPr>
            <w:tcW w:w="851" w:type="dxa"/>
            <w:vMerge/>
          </w:tcPr>
          <w:p w:rsidR="00754D10" w:rsidRPr="00E87568" w:rsidRDefault="00754D10" w:rsidP="00754D10">
            <w:pPr>
              <w:rPr>
                <w:noProof/>
                <w:color w:val="002060"/>
                <w:sz w:val="22"/>
                <w:szCs w:val="22"/>
                <w:lang w:eastAsia="fr-FR"/>
              </w:rPr>
            </w:pPr>
          </w:p>
        </w:tc>
        <w:tc>
          <w:tcPr>
            <w:tcW w:w="1838" w:type="dxa"/>
            <w:vMerge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850" w:type="dxa"/>
            <w:vMerge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Assistante sociale pour l’autonomie et l’accés au soin</w:t>
            </w: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Deux fois par mois sur rendez-vous</w:t>
            </w: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au CMS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04 92 30 59 71</w:t>
            </w:r>
          </w:p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04 92 30 81 34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67296" behindDoc="0" locked="0" layoutInCell="1" allowOverlap="1" wp14:anchorId="609AA7FD" wp14:editId="282B7C8A">
                  <wp:simplePos x="0" y="0"/>
                  <wp:positionH relativeFrom="column">
                    <wp:posOffset>-52375</wp:posOffset>
                  </wp:positionH>
                  <wp:positionV relativeFrom="paragraph">
                    <wp:posOffset>48004</wp:posOffset>
                  </wp:positionV>
                  <wp:extent cx="510493" cy="312516"/>
                  <wp:effectExtent l="0" t="0" r="4445" b="0"/>
                  <wp:wrapNone/>
                  <wp:docPr id="35" name="Image 35" descr="MSA Marne Ardennes Meuse (Mutualité sociale agricole Marne Ardenn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SA Marne Ardennes Meuse (Mutualité sociale agricole Marne Ardenn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718" cy="31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MSA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66272" behindDoc="0" locked="0" layoutInCell="1" allowOverlap="1" wp14:anchorId="275575A1" wp14:editId="148E5D82">
                  <wp:simplePos x="0" y="0"/>
                  <wp:positionH relativeFrom="column">
                    <wp:posOffset>-59390</wp:posOffset>
                  </wp:positionH>
                  <wp:positionV relativeFrom="paragraph">
                    <wp:posOffset>61762</wp:posOffset>
                  </wp:positionV>
                  <wp:extent cx="494030" cy="274320"/>
                  <wp:effectExtent l="0" t="0" r="1270" b="0"/>
                  <wp:wrapNone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Renseignement et </w:t>
            </w: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aide à la constitution 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des dossiers.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04 92 40 11 00</w:t>
            </w:r>
          </w:p>
        </w:tc>
      </w:tr>
      <w:tr w:rsidR="00754D10" w:rsidRPr="00E87568" w:rsidTr="009E689A">
        <w:trPr>
          <w:trHeight w:val="334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noProof/>
                <w:color w:val="00206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68320" behindDoc="0" locked="0" layoutInCell="1" allowOverlap="1" wp14:anchorId="34A60AA9" wp14:editId="60F3C557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17146</wp:posOffset>
                  </wp:positionV>
                  <wp:extent cx="343011" cy="285750"/>
                  <wp:effectExtent l="0" t="0" r="0" b="0"/>
                  <wp:wrapNone/>
                  <wp:docPr id="38" name="Image 3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44" cy="290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Pôle emploi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Accompagnement et suivi des demandeurs d’emploi.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Du l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undi au vendredi de 8h30 à 12h30 et de 13h30-16h15 au 1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  <w:vertAlign w:val="superscript"/>
              </w:rPr>
              <w:t>er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étage de la Mairie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39 49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69344" behindDoc="1" locked="0" layoutInCell="1" allowOverlap="1" wp14:anchorId="02E6938B" wp14:editId="62B6F56A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80010</wp:posOffset>
                  </wp:positionV>
                  <wp:extent cx="537262" cy="288290"/>
                  <wp:effectExtent l="0" t="0" r="0" b="0"/>
                  <wp:wrapNone/>
                  <wp:docPr id="39" name="Image 39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498" cy="288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Cap emploi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Accompagne l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es travailleurs handicapés reconnus auprès de la MDPH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Sur demande 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04 92 70 74 60</w:t>
            </w:r>
          </w:p>
        </w:tc>
      </w:tr>
      <w:tr w:rsidR="00754D10" w:rsidRPr="00E87568" w:rsidTr="009E689A">
        <w:trPr>
          <w:trHeight w:val="408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0368" behindDoc="1" locked="0" layoutInCell="1" allowOverlap="1" wp14:anchorId="1FF1CD03" wp14:editId="1A52ACFB">
                  <wp:simplePos x="0" y="0"/>
                  <wp:positionH relativeFrom="column">
                    <wp:posOffset>-23784</wp:posOffset>
                  </wp:positionH>
                  <wp:positionV relativeFrom="paragraph">
                    <wp:posOffset>74295</wp:posOffset>
                  </wp:positionV>
                  <wp:extent cx="451485" cy="288758"/>
                  <wp:effectExtent l="0" t="0" r="5715" b="0"/>
                  <wp:wrapNone/>
                  <wp:docPr id="40" name="Image 40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46"/>
                          <a:stretch/>
                        </pic:blipFill>
                        <pic:spPr bwMode="auto">
                          <a:xfrm>
                            <a:off x="0" y="0"/>
                            <a:ext cx="451485" cy="288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Chambre de Métiers 04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Accompagne l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es créateurs et </w:t>
            </w: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les 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repreneurs d’entreprises artisanales.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04 92 30 90 90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noProof/>
                <w:color w:val="00206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1392" behindDoc="0" locked="0" layoutInCell="1" allowOverlap="1" wp14:anchorId="70C2D832" wp14:editId="7DECED26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38100</wp:posOffset>
                  </wp:positionV>
                  <wp:extent cx="299883" cy="333375"/>
                  <wp:effectExtent l="0" t="0" r="5080" b="0"/>
                  <wp:wrapNone/>
                  <wp:docPr id="2" name="Image 2" descr="http://www.missionlocale04.org/wp-content/uploads/2015/01/ml_logo2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missionlocale04.org/wp-content/uploads/2015/01/ml_logo2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46" cy="33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Mission locale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Insertion sociale et professionnelle pour les jeunes de 16 à 25 ans.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Lundi 13h30 à 12h30 et Jeudi 8h45 à 12h30 et 13h30 à 17h30 au 1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  <w:vertAlign w:val="superscript"/>
              </w:rPr>
              <w:t>er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étage de la Mairie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04 92 31 66 08</w:t>
            </w:r>
          </w:p>
        </w:tc>
      </w:tr>
      <w:tr w:rsidR="00754D10" w:rsidRPr="00E87568" w:rsidTr="009E689A">
        <w:trPr>
          <w:trHeight w:val="484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noProof/>
                <w:color w:val="00206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2416" behindDoc="0" locked="0" layoutInCell="1" allowOverlap="1" wp14:anchorId="0552B5BB" wp14:editId="51128233">
                  <wp:simplePos x="0" y="0"/>
                  <wp:positionH relativeFrom="column">
                    <wp:posOffset>5860</wp:posOffset>
                  </wp:positionH>
                  <wp:positionV relativeFrom="paragraph">
                    <wp:posOffset>76835</wp:posOffset>
                  </wp:positionV>
                  <wp:extent cx="430026" cy="196769"/>
                  <wp:effectExtent l="0" t="0" r="8255" b="0"/>
                  <wp:wrapNone/>
                  <wp:docPr id="3" name="Image 3" descr="CIDFF 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IDFF 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026" cy="196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CIDFF 04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Accompagnement juridique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04 92 36 08 48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9584" behindDoc="0" locked="0" layoutInCell="1" allowOverlap="1" wp14:anchorId="4E19D25E" wp14:editId="4FA832F2">
                  <wp:simplePos x="0" y="0"/>
                  <wp:positionH relativeFrom="column">
                    <wp:posOffset>-9380</wp:posOffset>
                  </wp:positionH>
                  <wp:positionV relativeFrom="paragraph">
                    <wp:posOffset>22860</wp:posOffset>
                  </wp:positionV>
                  <wp:extent cx="476250" cy="333375"/>
                  <wp:effectExtent l="0" t="0" r="0" b="9525"/>
                  <wp:wrapNone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SPIP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Service pénitentiaire d'insertion et de probation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1 fois par mois en fonction des demandes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04 92 32 61 00</w:t>
            </w:r>
          </w:p>
        </w:tc>
      </w:tr>
      <w:tr w:rsidR="00754D10" w:rsidRPr="00E87568" w:rsidTr="009E689A">
        <w:trPr>
          <w:trHeight w:val="673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noProof/>
                <w:color w:val="00206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3440" behindDoc="0" locked="0" layoutInCell="1" allowOverlap="1" wp14:anchorId="02B73CBE" wp14:editId="4AA1FBCC">
                  <wp:simplePos x="0" y="0"/>
                  <wp:positionH relativeFrom="column">
                    <wp:posOffset>-34780</wp:posOffset>
                  </wp:positionH>
                  <wp:positionV relativeFrom="paragraph">
                    <wp:posOffset>91440</wp:posOffset>
                  </wp:positionV>
                  <wp:extent cx="491887" cy="185195"/>
                  <wp:effectExtent l="0" t="0" r="3810" b="5715"/>
                  <wp:wrapNone/>
                  <wp:docPr id="30" name="Image 30" descr="Logo Initiative Alpes du Su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ogo Initiative Alpes du Su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887" cy="18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Initiatives Alpes du Sud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Accompagne</w:t>
            </w: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pour la création et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 xml:space="preserve"> la reprise d’entreprises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2</w:t>
            </w:r>
            <w:r w:rsidRPr="00E87568">
              <w:rPr>
                <w:rFonts w:ascii="Arial" w:hAnsi="Arial" w:cs="Arial"/>
                <w:color w:val="002060"/>
                <w:sz w:val="22"/>
                <w:szCs w:val="22"/>
                <w:vertAlign w:val="superscript"/>
              </w:rPr>
              <w:t>ème</w:t>
            </w: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 xml:space="preserve"> jeudi de chaque mois de 13h30 à 17h30 à l’hôtel d’entreprise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04 92 36 62 45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4464" behindDoc="0" locked="0" layoutInCell="1" allowOverlap="1" wp14:anchorId="4345927C" wp14:editId="5F117390">
                  <wp:simplePos x="0" y="0"/>
                  <wp:positionH relativeFrom="column">
                    <wp:posOffset>-6495</wp:posOffset>
                  </wp:positionH>
                  <wp:positionV relativeFrom="paragraph">
                    <wp:posOffset>51378</wp:posOffset>
                  </wp:positionV>
                  <wp:extent cx="436772" cy="300942"/>
                  <wp:effectExtent l="0" t="0" r="1905" b="4445"/>
                  <wp:wrapNone/>
                  <wp:docPr id="34" name="Image 34" descr="RLA | SPORT OBJECTIF PL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LA | SPORT OBJECTIF PL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72" cy="300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Sport objectif plus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Accueillir, orienter et informer les associations du département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04 92 32 50 78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42646C" w:rsidP="00754D10">
            <w:pPr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</w:pPr>
            <w:r>
              <w:rPr>
                <w:noProof/>
                <w:color w:val="002060"/>
                <w:sz w:val="22"/>
                <w:szCs w:val="2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margin-left:-4.2pt;margin-top:6.8pt;width:41.3pt;height:18.2pt;z-index:251765248;mso-position-horizontal-relative:text;mso-position-vertical-relative:text;mso-width-relative:page;mso-height-relative:page">
                  <v:imagedata r:id="rId45" o:title="logogeciam"/>
                </v:shape>
              </w:pict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GECIAM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Conseils pour permettre d'être plus performants dans la gestion d’affaires.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04 91 99 43 10</w:t>
            </w:r>
          </w:p>
        </w:tc>
      </w:tr>
      <w:tr w:rsidR="00754D10" w:rsidRPr="00E87568" w:rsidTr="009E689A">
        <w:trPr>
          <w:trHeight w:val="62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6512" behindDoc="0" locked="0" layoutInCell="1" allowOverlap="1" wp14:anchorId="3B8B5752" wp14:editId="6BA1AFDD">
                  <wp:simplePos x="0" y="0"/>
                  <wp:positionH relativeFrom="column">
                    <wp:posOffset>36629</wp:posOffset>
                  </wp:positionH>
                  <wp:positionV relativeFrom="paragraph">
                    <wp:posOffset>34724</wp:posOffset>
                  </wp:positionV>
                  <wp:extent cx="347240" cy="347240"/>
                  <wp:effectExtent l="0" t="0" r="0" b="0"/>
                  <wp:wrapNone/>
                  <wp:docPr id="42" name="Image 42" descr="C:\Users\Wendy M\AppData\Local\Microsoft\Windows\INetCacheContent.Word\4164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endy M\AppData\Local\Microsoft\Windows\INetCacheContent.Word\4164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40" cy="34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AFPA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Organisme de formations professionnelles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39 36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8560" behindDoc="0" locked="0" layoutInCell="1" allowOverlap="1" wp14:anchorId="34E4B1A3" wp14:editId="447F99E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47770</wp:posOffset>
                  </wp:positionV>
                  <wp:extent cx="412419" cy="289368"/>
                  <wp:effectExtent l="0" t="0" r="6985" b="0"/>
                  <wp:wrapNone/>
                  <wp:docPr id="45" name="Image 45" descr="C:\Users\Wendy M\AppData\Local\Microsoft\Windows\INetCacheContent.Word\Article-Nouveau-logo-GRDF-Studio-Kar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Wendy M\AppData\Local\Microsoft\Windows\INetCacheContent.Word\Article-Nouveau-logo-GRDF-Studio-Kar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19" cy="289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E</w:t>
            </w:r>
            <w:r w:rsidR="009E689A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NEDIS</w:t>
            </w: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/GRDF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5488" behindDoc="0" locked="0" layoutInCell="1" allowOverlap="1" wp14:anchorId="6E3FE4AB" wp14:editId="24346557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48405</wp:posOffset>
                  </wp:positionV>
                  <wp:extent cx="494030" cy="274320"/>
                  <wp:effectExtent l="0" t="0" r="1270" b="0"/>
                  <wp:wrapNone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Réseau de distribution public de Gaz naturel en France.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09 69 36 35 34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</w:pPr>
            <w:r w:rsidRPr="00E87568"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77536" behindDoc="0" locked="0" layoutInCell="1" allowOverlap="1" wp14:anchorId="09207FC5" wp14:editId="3ED24EC8">
                  <wp:simplePos x="0" y="0"/>
                  <wp:positionH relativeFrom="column">
                    <wp:posOffset>-63442</wp:posOffset>
                  </wp:positionH>
                  <wp:positionV relativeFrom="paragraph">
                    <wp:posOffset>61941</wp:posOffset>
                  </wp:positionV>
                  <wp:extent cx="520232" cy="255270"/>
                  <wp:effectExtent l="0" t="0" r="0" b="0"/>
                  <wp:wrapNone/>
                  <wp:docPr id="44" name="Image 44" descr="C:\Users\Wendy M\AppData\Local\Microsoft\Windows\INetCacheContent.Word\logo-ege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Wendy M\AppData\Local\Microsoft\Windows\INetCacheContent.Word\logo-ege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039" cy="26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EGEE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Réseau national de bénévolat.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01 47 05 57 71</w:t>
            </w:r>
          </w:p>
        </w:tc>
      </w:tr>
      <w:tr w:rsidR="00754D10" w:rsidRPr="00E87568" w:rsidTr="009E689A">
        <w:trPr>
          <w:trHeight w:val="635"/>
        </w:trPr>
        <w:tc>
          <w:tcPr>
            <w:tcW w:w="851" w:type="dxa"/>
          </w:tcPr>
          <w:p w:rsidR="00754D10" w:rsidRPr="00E87568" w:rsidRDefault="00754D10" w:rsidP="00754D10">
            <w:pPr>
              <w:rPr>
                <w:rFonts w:ascii="Arial" w:hAnsi="Arial" w:cs="Arial"/>
                <w:noProof/>
                <w:color w:val="002060"/>
                <w:kern w:val="0"/>
                <w:sz w:val="22"/>
                <w:szCs w:val="22"/>
                <w:lang w:eastAsia="fr-FR"/>
              </w:rPr>
            </w:pPr>
            <w:r w:rsidRPr="00E87568">
              <w:rPr>
                <w:noProof/>
                <w:color w:val="002060"/>
                <w:sz w:val="22"/>
                <w:szCs w:val="22"/>
                <w:lang w:eastAsia="fr-FR"/>
              </w:rPr>
              <w:drawing>
                <wp:anchor distT="0" distB="0" distL="114300" distR="114300" simplePos="0" relativeHeight="251780608" behindDoc="0" locked="0" layoutInCell="1" allowOverlap="1" wp14:anchorId="25251A90" wp14:editId="1B78B9DE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82550</wp:posOffset>
                  </wp:positionV>
                  <wp:extent cx="392906" cy="209550"/>
                  <wp:effectExtent l="0" t="0" r="7620" b="0"/>
                  <wp:wrapNone/>
                  <wp:docPr id="41" name="Image 41" descr="https://tse2.mm.bing.net/th?id=OIP.1Bhf9WcQFl7jZB8tcaV7wAEsCg&amp;pid=Ap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se2.mm.bing.net/th?id=OIP.1Bhf9WcQFl7jZB8tcaV7wAEsCg&amp;pid=Ap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906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8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PROMAN</w:t>
            </w:r>
          </w:p>
        </w:tc>
        <w:tc>
          <w:tcPr>
            <w:tcW w:w="850" w:type="dxa"/>
          </w:tcPr>
          <w:p w:rsidR="00754D10" w:rsidRPr="00E87568" w:rsidRDefault="00754D10" w:rsidP="00754D10">
            <w:pPr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</w:p>
        </w:tc>
        <w:tc>
          <w:tcPr>
            <w:tcW w:w="5812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Accompagnement des intérimaires dans leur recherche d’emploi.</w:t>
            </w:r>
          </w:p>
        </w:tc>
        <w:tc>
          <w:tcPr>
            <w:tcW w:w="4536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kern w:val="0"/>
                <w:sz w:val="22"/>
                <w:szCs w:val="22"/>
              </w:rPr>
              <w:t>Sur demande</w:t>
            </w:r>
          </w:p>
        </w:tc>
        <w:tc>
          <w:tcPr>
            <w:tcW w:w="1861" w:type="dxa"/>
            <w:vAlign w:val="center"/>
          </w:tcPr>
          <w:p w:rsidR="00754D10" w:rsidRPr="00E87568" w:rsidRDefault="00754D10" w:rsidP="00754D10">
            <w:pPr>
              <w:jc w:val="center"/>
              <w:rPr>
                <w:rFonts w:ascii="Arial" w:hAnsi="Arial" w:cs="Arial"/>
                <w:color w:val="002060"/>
                <w:sz w:val="22"/>
                <w:szCs w:val="22"/>
              </w:rPr>
            </w:pPr>
            <w:r w:rsidRPr="00E87568">
              <w:rPr>
                <w:rFonts w:ascii="Arial" w:hAnsi="Arial" w:cs="Arial"/>
                <w:color w:val="002060"/>
                <w:sz w:val="22"/>
                <w:szCs w:val="22"/>
              </w:rPr>
              <w:t>04 92 72 84 01</w:t>
            </w:r>
          </w:p>
        </w:tc>
      </w:tr>
    </w:tbl>
    <w:p w:rsidR="005B626E" w:rsidRDefault="005B626E" w:rsidP="00734191">
      <w:pPr>
        <w:pStyle w:val="Sansinterligne"/>
      </w:pPr>
    </w:p>
    <w:sectPr w:rsidR="005B626E" w:rsidSect="00735DCF">
      <w:type w:val="continuous"/>
      <w:pgSz w:w="16839" w:h="11907" w:orient="landscape" w:code="9"/>
      <w:pgMar w:top="720" w:right="576" w:bottom="432" w:left="57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646C" w:rsidRDefault="0042646C" w:rsidP="00C60930">
      <w:pPr>
        <w:spacing w:after="0" w:line="240" w:lineRule="auto"/>
      </w:pPr>
      <w:r>
        <w:separator/>
      </w:r>
    </w:p>
  </w:endnote>
  <w:endnote w:type="continuationSeparator" w:id="0">
    <w:p w:rsidR="0042646C" w:rsidRDefault="0042646C" w:rsidP="00C609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646C" w:rsidRDefault="0042646C" w:rsidP="00C60930">
      <w:pPr>
        <w:spacing w:after="0" w:line="240" w:lineRule="auto"/>
      </w:pPr>
      <w:r>
        <w:separator/>
      </w:r>
    </w:p>
  </w:footnote>
  <w:footnote w:type="continuationSeparator" w:id="0">
    <w:p w:rsidR="0042646C" w:rsidRDefault="0042646C" w:rsidP="00C6093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47B0B67A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D675517"/>
    <w:multiLevelType w:val="hybridMultilevel"/>
    <w:tmpl w:val="2FFAF1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0068F7"/>
    <w:multiLevelType w:val="hybridMultilevel"/>
    <w:tmpl w:val="4DCACE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B02775"/>
    <w:multiLevelType w:val="hybridMultilevel"/>
    <w:tmpl w:val="F01034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1F3798"/>
    <w:multiLevelType w:val="hybridMultilevel"/>
    <w:tmpl w:val="DFA8DA5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99597B"/>
    <w:multiLevelType w:val="hybridMultilevel"/>
    <w:tmpl w:val="0A28E86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640B1B"/>
    <w:multiLevelType w:val="hybridMultilevel"/>
    <w:tmpl w:val="5D76F8A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720594"/>
    <w:multiLevelType w:val="hybridMultilevel"/>
    <w:tmpl w:val="52CCC1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054278"/>
    <w:multiLevelType w:val="hybridMultilevel"/>
    <w:tmpl w:val="59A8015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8"/>
  </w:num>
  <w:num w:numId="4">
    <w:abstractNumId w:val="5"/>
  </w:num>
  <w:num w:numId="5">
    <w:abstractNumId w:val="3"/>
  </w:num>
  <w:num w:numId="6">
    <w:abstractNumId w:val="2"/>
  </w:num>
  <w:num w:numId="7">
    <w:abstractNumId w:val="7"/>
  </w:num>
  <w:num w:numId="8">
    <w:abstractNumId w:val="1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hideGrammaticalErrors/>
  <w:attachedTemplate r:id="rId1"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2BB6"/>
    <w:rsid w:val="000129A7"/>
    <w:rsid w:val="00131DD3"/>
    <w:rsid w:val="00154CFC"/>
    <w:rsid w:val="001C4728"/>
    <w:rsid w:val="001E4375"/>
    <w:rsid w:val="001E4EED"/>
    <w:rsid w:val="00203542"/>
    <w:rsid w:val="0026578B"/>
    <w:rsid w:val="002E32EF"/>
    <w:rsid w:val="003F2BA2"/>
    <w:rsid w:val="00417C7C"/>
    <w:rsid w:val="00426245"/>
    <w:rsid w:val="0042646C"/>
    <w:rsid w:val="004D4803"/>
    <w:rsid w:val="00505A09"/>
    <w:rsid w:val="0051442E"/>
    <w:rsid w:val="00531E07"/>
    <w:rsid w:val="005A4A2D"/>
    <w:rsid w:val="005B626E"/>
    <w:rsid w:val="00610FCC"/>
    <w:rsid w:val="006178E6"/>
    <w:rsid w:val="006A129F"/>
    <w:rsid w:val="006A1E73"/>
    <w:rsid w:val="006C3816"/>
    <w:rsid w:val="006D4B59"/>
    <w:rsid w:val="00705E9A"/>
    <w:rsid w:val="0071520E"/>
    <w:rsid w:val="00721D85"/>
    <w:rsid w:val="00734191"/>
    <w:rsid w:val="00735525"/>
    <w:rsid w:val="00735DCF"/>
    <w:rsid w:val="00754D10"/>
    <w:rsid w:val="007772B3"/>
    <w:rsid w:val="007F3391"/>
    <w:rsid w:val="007F33C4"/>
    <w:rsid w:val="00840819"/>
    <w:rsid w:val="0084653A"/>
    <w:rsid w:val="008D4D4A"/>
    <w:rsid w:val="009351AF"/>
    <w:rsid w:val="00996BF7"/>
    <w:rsid w:val="009A4047"/>
    <w:rsid w:val="009E689A"/>
    <w:rsid w:val="00A60227"/>
    <w:rsid w:val="00AC42CE"/>
    <w:rsid w:val="00B37E5C"/>
    <w:rsid w:val="00C25FB6"/>
    <w:rsid w:val="00C44D78"/>
    <w:rsid w:val="00C60930"/>
    <w:rsid w:val="00CB21CB"/>
    <w:rsid w:val="00D32BB6"/>
    <w:rsid w:val="00D51935"/>
    <w:rsid w:val="00E1710E"/>
    <w:rsid w:val="00E87568"/>
    <w:rsid w:val="00EF41FD"/>
    <w:rsid w:val="00F77292"/>
    <w:rsid w:val="00F8675E"/>
    <w:rsid w:val="00FC2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C6C3BED"/>
  <w15:chartTrackingRefBased/>
  <w15:docId w15:val="{6C4BE523-B86D-4D36-A970-01A3CF8C7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4C483D" w:themeColor="text2"/>
        <w:kern w:val="2"/>
        <w:lang w:val="fr-FR" w:eastAsia="ja-JP" w:bidi="ar-SA"/>
        <w14:ligatures w14:val="standard"/>
      </w:rPr>
    </w:rPrDefault>
    <w:pPrDefault>
      <w:pPr>
        <w:spacing w:after="200" w:line="264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2"/>
    <w:qFormat/>
    <w:pPr>
      <w:keepNext/>
      <w:keepLines/>
      <w:spacing w:before="240" w:after="180" w:line="216" w:lineRule="auto"/>
      <w:outlineLvl w:val="0"/>
    </w:pPr>
    <w:rPr>
      <w:rFonts w:asciiTheme="majorHAnsi" w:eastAsiaTheme="majorEastAsia" w:hAnsiTheme="majorHAnsi" w:cstheme="majorBidi"/>
      <w:color w:val="F24F4F" w:themeColor="accent1"/>
      <w:sz w:val="56"/>
    </w:rPr>
  </w:style>
  <w:style w:type="paragraph" w:styleId="Titre2">
    <w:name w:val="heading 2"/>
    <w:basedOn w:val="Normal"/>
    <w:next w:val="Normal"/>
    <w:link w:val="Titre2Car"/>
    <w:uiPriority w:val="2"/>
    <w:unhideWhenUsed/>
    <w:qFormat/>
    <w:pPr>
      <w:keepNext/>
      <w:keepLines/>
      <w:pBdr>
        <w:bottom w:val="single" w:sz="4" w:space="4" w:color="F24F4F" w:themeColor="accent1"/>
      </w:pBdr>
      <w:spacing w:before="480" w:after="160" w:line="216" w:lineRule="auto"/>
      <w:outlineLvl w:val="1"/>
    </w:pPr>
    <w:rPr>
      <w:rFonts w:asciiTheme="majorHAnsi" w:eastAsiaTheme="majorEastAsia" w:hAnsiTheme="majorHAnsi" w:cstheme="majorBidi"/>
      <w:color w:val="F24F4F" w:themeColor="accent1"/>
      <w:sz w:val="36"/>
    </w:rPr>
  </w:style>
  <w:style w:type="paragraph" w:styleId="Titre3">
    <w:name w:val="heading 3"/>
    <w:basedOn w:val="Normal"/>
    <w:next w:val="Normal"/>
    <w:link w:val="Titre3Car"/>
    <w:uiPriority w:val="2"/>
    <w:unhideWhenUsed/>
    <w:qFormat/>
    <w:pPr>
      <w:keepNext/>
      <w:keepLines/>
      <w:spacing w:before="360" w:after="180" w:line="240" w:lineRule="auto"/>
      <w:outlineLvl w:val="2"/>
    </w:pPr>
    <w:rPr>
      <w:b/>
      <w:bCs/>
      <w:sz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Dispositiondutableau">
    <w:name w:val="Disposition du tableau"/>
    <w:basedOn w:val="TableauNormal"/>
    <w:uiPriority w:val="99"/>
    <w:pPr>
      <w:spacing w:after="0" w:line="240" w:lineRule="auto"/>
    </w:pPr>
    <w:tblPr>
      <w:tblCellMar>
        <w:left w:w="0" w:type="dxa"/>
        <w:right w:w="0" w:type="dxa"/>
      </w:tblCellMar>
    </w:tblPr>
  </w:style>
  <w:style w:type="paragraph" w:styleId="Sansinterligne">
    <w:name w:val="No Spacing"/>
    <w:uiPriority w:val="5"/>
    <w:qFormat/>
    <w:pPr>
      <w:spacing w:after="0" w:line="240" w:lineRule="auto"/>
    </w:pPr>
  </w:style>
  <w:style w:type="paragraph" w:styleId="Titre">
    <w:name w:val="Title"/>
    <w:basedOn w:val="Normal"/>
    <w:next w:val="Normal"/>
    <w:link w:val="TitreCar"/>
    <w:uiPriority w:val="3"/>
    <w:qFormat/>
    <w:pPr>
      <w:spacing w:after="120" w:line="211" w:lineRule="auto"/>
      <w:contextualSpacing/>
    </w:pPr>
    <w:rPr>
      <w:rFonts w:asciiTheme="majorHAnsi" w:eastAsiaTheme="majorEastAsia" w:hAnsiTheme="majorHAnsi" w:cstheme="majorBidi"/>
      <w:color w:val="F24F4F" w:themeColor="accent1"/>
      <w:kern w:val="28"/>
      <w:sz w:val="72"/>
    </w:rPr>
  </w:style>
  <w:style w:type="character" w:customStyle="1" w:styleId="TitreCar">
    <w:name w:val="Titre Car"/>
    <w:basedOn w:val="Policepardfaut"/>
    <w:link w:val="Titre"/>
    <w:uiPriority w:val="3"/>
    <w:rPr>
      <w:rFonts w:asciiTheme="majorHAnsi" w:eastAsiaTheme="majorEastAsia" w:hAnsiTheme="majorHAnsi" w:cstheme="majorBidi"/>
      <w:color w:val="F24F4F" w:themeColor="accent1"/>
      <w:kern w:val="28"/>
      <w:sz w:val="72"/>
    </w:rPr>
  </w:style>
  <w:style w:type="paragraph" w:styleId="Sous-titre">
    <w:name w:val="Subtitle"/>
    <w:basedOn w:val="Normal"/>
    <w:next w:val="Normal"/>
    <w:link w:val="Sous-titreCar"/>
    <w:uiPriority w:val="4"/>
    <w:qFormat/>
    <w:pPr>
      <w:numPr>
        <w:ilvl w:val="1"/>
      </w:numPr>
      <w:spacing w:before="180" w:after="0" w:line="288" w:lineRule="auto"/>
    </w:pPr>
    <w:rPr>
      <w:sz w:val="28"/>
    </w:rPr>
  </w:style>
  <w:style w:type="character" w:customStyle="1" w:styleId="Sous-titreCar">
    <w:name w:val="Sous-titre Car"/>
    <w:basedOn w:val="Policepardfaut"/>
    <w:link w:val="Sous-titre"/>
    <w:uiPriority w:val="4"/>
    <w:rPr>
      <w:sz w:val="28"/>
    </w:rPr>
  </w:style>
  <w:style w:type="paragraph" w:customStyle="1" w:styleId="Organisation">
    <w:name w:val="Organisation"/>
    <w:basedOn w:val="Normal"/>
    <w:next w:val="Normal"/>
    <w:uiPriority w:val="5"/>
    <w:qFormat/>
    <w:pPr>
      <w:pBdr>
        <w:bottom w:val="single" w:sz="4" w:space="3" w:color="F24F4F" w:themeColor="accent1"/>
      </w:pBdr>
      <w:spacing w:after="60"/>
    </w:pPr>
    <w:rPr>
      <w:rFonts w:asciiTheme="majorHAnsi" w:eastAsiaTheme="majorEastAsia" w:hAnsiTheme="majorHAnsi" w:cstheme="majorBidi"/>
      <w:color w:val="F24F4F" w:themeColor="accent1"/>
      <w:sz w:val="24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customStyle="1" w:styleId="Destinataire">
    <w:name w:val="Destinataire"/>
    <w:basedOn w:val="Normal"/>
    <w:uiPriority w:val="2"/>
    <w:qFormat/>
    <w:pPr>
      <w:spacing w:before="1100" w:after="0" w:line="240" w:lineRule="auto"/>
      <w:ind w:left="1800"/>
      <w:contextualSpacing/>
    </w:pPr>
  </w:style>
  <w:style w:type="character" w:customStyle="1" w:styleId="Titre1Car">
    <w:name w:val="Titre 1 Car"/>
    <w:basedOn w:val="Policepardfaut"/>
    <w:link w:val="Titre1"/>
    <w:uiPriority w:val="2"/>
    <w:rPr>
      <w:rFonts w:asciiTheme="majorHAnsi" w:eastAsiaTheme="majorEastAsia" w:hAnsiTheme="majorHAnsi" w:cstheme="majorBidi"/>
      <w:color w:val="F24F4F" w:themeColor="accent1"/>
      <w:sz w:val="56"/>
    </w:rPr>
  </w:style>
  <w:style w:type="paragraph" w:styleId="Normalcentr">
    <w:name w:val="Block Text"/>
    <w:basedOn w:val="Normal"/>
    <w:uiPriority w:val="2"/>
    <w:unhideWhenUsed/>
    <w:qFormat/>
    <w:pPr>
      <w:spacing w:before="260" w:after="260" w:line="288" w:lineRule="auto"/>
      <w:ind w:left="288" w:right="288"/>
    </w:pPr>
    <w:rPr>
      <w:color w:val="FFFFFF" w:themeColor="background1"/>
      <w:sz w:val="28"/>
    </w:rPr>
  </w:style>
  <w:style w:type="character" w:customStyle="1" w:styleId="Titre2Car">
    <w:name w:val="Titre 2 Car"/>
    <w:basedOn w:val="Policepardfaut"/>
    <w:link w:val="Titre2"/>
    <w:uiPriority w:val="2"/>
    <w:rPr>
      <w:rFonts w:asciiTheme="majorHAnsi" w:eastAsiaTheme="majorEastAsia" w:hAnsiTheme="majorHAnsi" w:cstheme="majorBidi"/>
      <w:color w:val="F24F4F" w:themeColor="accent1"/>
      <w:sz w:val="36"/>
    </w:rPr>
  </w:style>
  <w:style w:type="character" w:customStyle="1" w:styleId="Titre3Car">
    <w:name w:val="Titre 3 Car"/>
    <w:basedOn w:val="Policepardfaut"/>
    <w:link w:val="Titre3"/>
    <w:uiPriority w:val="2"/>
    <w:rPr>
      <w:b/>
      <w:bCs/>
      <w:sz w:val="26"/>
    </w:rPr>
  </w:style>
  <w:style w:type="paragraph" w:styleId="Citation">
    <w:name w:val="Quote"/>
    <w:basedOn w:val="Normal"/>
    <w:next w:val="Normal"/>
    <w:link w:val="CitationCar"/>
    <w:uiPriority w:val="2"/>
    <w:unhideWhenUsed/>
    <w:qFormat/>
    <w:pPr>
      <w:spacing w:before="200" w:after="160" w:line="288" w:lineRule="auto"/>
    </w:pPr>
    <w:rPr>
      <w:rFonts w:asciiTheme="majorHAnsi" w:eastAsiaTheme="majorEastAsia" w:hAnsiTheme="majorHAnsi" w:cstheme="majorBidi"/>
      <w:i/>
      <w:iCs/>
      <w:color w:val="F24F4F" w:themeColor="accent1"/>
    </w:rPr>
  </w:style>
  <w:style w:type="character" w:customStyle="1" w:styleId="CitationCar">
    <w:name w:val="Citation Car"/>
    <w:basedOn w:val="Policepardfaut"/>
    <w:link w:val="Citation"/>
    <w:uiPriority w:val="2"/>
    <w:rPr>
      <w:rFonts w:asciiTheme="majorHAnsi" w:eastAsiaTheme="majorEastAsia" w:hAnsiTheme="majorHAnsi" w:cstheme="majorBidi"/>
      <w:i/>
      <w:iCs/>
      <w:color w:val="F24F4F" w:themeColor="accent1"/>
    </w:rPr>
  </w:style>
  <w:style w:type="paragraph" w:customStyle="1" w:styleId="Blocdetitre">
    <w:name w:val="Bloc de titre"/>
    <w:basedOn w:val="Normal"/>
    <w:uiPriority w:val="2"/>
    <w:qFormat/>
    <w:pPr>
      <w:spacing w:before="160" w:after="180" w:line="240" w:lineRule="auto"/>
      <w:ind w:left="288" w:right="288"/>
    </w:pPr>
    <w:rPr>
      <w:rFonts w:asciiTheme="majorHAnsi" w:eastAsiaTheme="majorEastAsia" w:hAnsiTheme="majorHAnsi" w:cstheme="majorBidi"/>
      <w:color w:val="FFFFFF" w:themeColor="background1"/>
      <w:sz w:val="36"/>
    </w:rPr>
  </w:style>
  <w:style w:type="paragraph" w:customStyle="1" w:styleId="Blocdetexte2">
    <w:name w:val="Bloc de texte 2"/>
    <w:basedOn w:val="Normal"/>
    <w:uiPriority w:val="2"/>
    <w:qFormat/>
    <w:pPr>
      <w:spacing w:after="160" w:line="240" w:lineRule="auto"/>
      <w:ind w:left="288" w:right="288"/>
    </w:pPr>
    <w:rPr>
      <w:color w:val="FFFFFF" w:themeColor="background1"/>
      <w:sz w:val="22"/>
    </w:rPr>
  </w:style>
  <w:style w:type="paragraph" w:styleId="Listepuces">
    <w:name w:val="List Bullet"/>
    <w:basedOn w:val="Normal"/>
    <w:uiPriority w:val="2"/>
    <w:unhideWhenUsed/>
    <w:qFormat/>
    <w:pPr>
      <w:numPr>
        <w:numId w:val="1"/>
      </w:numPr>
      <w:spacing w:after="120"/>
    </w:pPr>
  </w:style>
  <w:style w:type="paragraph" w:customStyle="1" w:styleId="msoaddress">
    <w:name w:val="msoaddress"/>
    <w:rsid w:val="0026578B"/>
    <w:pPr>
      <w:spacing w:after="0"/>
      <w:jc w:val="center"/>
    </w:pPr>
    <w:rPr>
      <w:rFonts w:ascii="Georgia" w:eastAsia="Times New Roman" w:hAnsi="Georgia" w:cs="Times New Roman"/>
      <w:color w:val="62797A"/>
      <w:kern w:val="28"/>
      <w:sz w:val="15"/>
      <w:szCs w:val="15"/>
      <w:lang w:eastAsia="fr-FR"/>
      <w14:cntxtAlts/>
    </w:rPr>
  </w:style>
  <w:style w:type="paragraph" w:customStyle="1" w:styleId="Paragraphestandard">
    <w:name w:val="[Paragraphe standard]"/>
    <w:basedOn w:val="Normal"/>
    <w:rsid w:val="0026578B"/>
    <w:pPr>
      <w:spacing w:after="0" w:line="288" w:lineRule="auto"/>
    </w:pPr>
    <w:rPr>
      <w:rFonts w:ascii="MinionPro-Regular" w:eastAsia="Times New Roman" w:hAnsi="MinionPro-Regular" w:cs="Times New Roman"/>
      <w:color w:val="000000"/>
      <w:kern w:val="28"/>
      <w:sz w:val="24"/>
      <w:szCs w:val="24"/>
      <w:lang w:eastAsia="fr-FR"/>
      <w14:cntxtAlts/>
    </w:rPr>
  </w:style>
  <w:style w:type="paragraph" w:styleId="En-tte">
    <w:name w:val="header"/>
    <w:basedOn w:val="Normal"/>
    <w:link w:val="En-tteCar"/>
    <w:uiPriority w:val="99"/>
    <w:unhideWhenUsed/>
    <w:rsid w:val="00C6093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60930"/>
  </w:style>
  <w:style w:type="paragraph" w:styleId="Pieddepage">
    <w:name w:val="footer"/>
    <w:basedOn w:val="Normal"/>
    <w:link w:val="PieddepageCar"/>
    <w:uiPriority w:val="99"/>
    <w:unhideWhenUsed/>
    <w:rsid w:val="00C6093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60930"/>
  </w:style>
  <w:style w:type="character" w:styleId="Lienhypertexte">
    <w:name w:val="Hyperlink"/>
    <w:basedOn w:val="Policepardfaut"/>
    <w:uiPriority w:val="99"/>
    <w:unhideWhenUsed/>
    <w:rsid w:val="0084653A"/>
    <w:rPr>
      <w:color w:val="4C483D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184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8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5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3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5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7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5.pn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3.jpeg"/><Relationship Id="rId50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19.gif"/><Relationship Id="rId38" Type="http://schemas.openxmlformats.org/officeDocument/2006/relationships/image" Target="media/image24.gif"/><Relationship Id="rId46" Type="http://schemas.openxmlformats.org/officeDocument/2006/relationships/image" Target="media/image32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hyperlink" Target="mailto:msap-barcelonnette@cbe-emergence.com" TargetMode="External"/><Relationship Id="rId36" Type="http://schemas.openxmlformats.org/officeDocument/2006/relationships/image" Target="media/image22.png"/><Relationship Id="rId49" Type="http://schemas.openxmlformats.org/officeDocument/2006/relationships/image" Target="media/image35.jpeg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17.jpg"/><Relationship Id="rId44" Type="http://schemas.openxmlformats.org/officeDocument/2006/relationships/image" Target="media/image30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hyperlink" Target="mailto:msap-barcelonnette@cbe-emergence.com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gif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webSettings" Target="webSettings.xml"/><Relationship Id="rId51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endy%20M\AppData\Roaming\Microsoft\Templates\Brochure%20d&#8217;entreprise.dotx" TargetMode="External"/></Relationships>
</file>

<file path=word/theme/theme1.xml><?xml version="1.0" encoding="utf-8"?>
<a:theme xmlns:a="http://schemas.openxmlformats.org/drawingml/2006/main" name="Red Business Set">
  <a:themeElements>
    <a:clrScheme name="Business Invoice">
      <a:dk1>
        <a:sysClr val="windowText" lastClr="000000"/>
      </a:dk1>
      <a:lt1>
        <a:sysClr val="window" lastClr="FFFFFF"/>
      </a:lt1>
      <a:dk2>
        <a:srgbClr val="4C483D"/>
      </a:dk2>
      <a:lt2>
        <a:srgbClr val="E4E3E2"/>
      </a:lt2>
      <a:accent1>
        <a:srgbClr val="F24F4F"/>
      </a:accent1>
      <a:accent2>
        <a:srgbClr val="8DBB70"/>
      </a:accent2>
      <a:accent3>
        <a:srgbClr val="F0BB44"/>
      </a:accent3>
      <a:accent4>
        <a:srgbClr val="61ADBF"/>
      </a:accent4>
      <a:accent5>
        <a:srgbClr val="A3648B"/>
      </a:accent5>
      <a:accent6>
        <a:srgbClr val="F8943F"/>
      </a:accent6>
      <a:hlink>
        <a:srgbClr val="4C483D"/>
      </a:hlink>
      <a:folHlink>
        <a:srgbClr val="A3648B"/>
      </a:folHlink>
    </a:clrScheme>
    <a:fontScheme name="Business Invoice">
      <a:majorFont>
        <a:latin typeface="Century Gothic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846397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2012-06-29T21:48:00+00:00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1591641</Value>
    </PublishStatusLookup>
    <APAuthor xmlns="4873beb7-5857-4685-be1f-d57550cc96cc">
      <UserInfo>
        <DisplayName>MIDDLEEAST\v-keerth</DisplayName>
        <AccountId>2799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TP102933471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37CD04-C285-4EC8-803D-259CDCD27E8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04579E6-1417-4B77-9575-936510E87B64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3.xml><?xml version="1.0" encoding="utf-8"?>
<ds:datastoreItem xmlns:ds="http://schemas.openxmlformats.org/officeDocument/2006/customXml" ds:itemID="{3AB41C54-6DA1-4EF0-8D7D-A28A703F60B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E06D051-996F-4ADC-B411-B7EB02248C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 d’entreprise.dotx</Template>
  <TotalTime>41</TotalTime>
  <Pages>2</Pages>
  <Words>331</Words>
  <Characters>1825</Characters>
  <Application>Microsoft Office Word</Application>
  <DocSecurity>0</DocSecurity>
  <Lines>15</Lines>
  <Paragraphs>4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Wendy M</dc:creator>
  <cp:keywords/>
  <dc:description/>
  <cp:lastModifiedBy>Wendy M</cp:lastModifiedBy>
  <cp:revision>10</cp:revision>
  <cp:lastPrinted>2016-11-24T09:32:00Z</cp:lastPrinted>
  <dcterms:created xsi:type="dcterms:W3CDTF">2017-02-20T09:54:00Z</dcterms:created>
  <dcterms:modified xsi:type="dcterms:W3CDTF">2017-04-10T09:45:00Z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